
<file path=[Content_Types].xml><?xml version="1.0" encoding="utf-8"?>
<Types xmlns="http://schemas.openxmlformats.org/package/2006/content-types">
  <Default Extension="xml" ContentType="application/vnd.openxmlformats-officedocument.extended-properties+xml"/>
  <Default Extension="png" ContentType="image/png"/>
  <Default Extension="rels" ContentType="application/vnd.openxmlformats-package.relationships+xml"/>
  <Override PartName="/docProps/core.xml" ContentType="application/vnd.openxmlformats-package.core-properties+xml"/>
  <Override PartName="/word/document.xml" ContentType="application/vnd.openxmlformats-officedocument.wordprocessingml.document.main+xml"/>
  <Override PartName="/word/header2.xml" ContentType="application/vnd.openxmlformats-officedocument.wordprocessingml.header+xml"/>
  <Override PartName="/word/fontTable.xml" ContentType="application/vnd.openxmlformats-officedocument.wordprocessingml.fontTable+xml"/>
  <Override PartName="/word/styles.xml" ContentType="application/vnd.openxmlformats-officedocument.wordprocessingml.styl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header3.xml" ContentType="application/vnd.openxmlformats-officedocument.wordprocessingml.header+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word/footnotes.xml" ContentType="application/vnd.openxmlformats-officedocument.wordprocessingml.footnotes+xml"/>
  <Override PartName="/word/webSettings.xml" ContentType="application/vnd.openxmlformats-officedocument.wordprocessingml.webSettings+xml"/>
  <Override PartName="/word/footer2.xml" ContentType="application/vnd.openxmlformats-officedocument.wordprocessingml.footer+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settings.xml" ContentType="application/vnd.openxmlformats-officedocument.wordprocessingml.settings+xml"/>
  <Override PartName="/word/footer1.xml" ContentType="application/vnd.openxmlformats-officedocument.wordprocessingml.footer+xml"/>
  <Override PartName="/word/comments.xml" ContentType="application/vnd.openxmlformats-officedocument.wordprocessingml.comment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66B10" w14:textId="6F1FDE5D" w:rsidR="00710BF6" w:rsidRPr="001645A8" w:rsidRDefault="008030C7" w:rsidP="00710BF6">
      <w:pPr>
        <w:rPr/>
      </w:pPr>
      <w:sdt>
        <w:sdtPr>
          <w:rPr/>
          <w:alias w:val="Sdm_AMNavn"/>
          <w:tag w:val="Sdm_AMNavn"/>
          <w:id w:val="1933548316"/>
          <w:placeholder>
            <w:docPart w:val="171AE9D84679417D9156F18CFD2167F6"/>
          </w:placeholder>
          <w:dataBinding w:xpath="/document/body/Sdm_AMNavn" w:storeItemID="{BFFC18FA-532C-4841-BB39-A8FBBABA385E}"/>
          <w:text/>
        </w:sdtPr>
        <w:sdtEndPr/>
        <w:sdtContent>
          <w:bookmarkStart w:id="0" w:name="Sdm_AMNavn"/>
          <w:r w:rsidR="008C763A">
            <w:rPr/>
            <w:t xml:space="preserve">BANE NOR EIENDOM AS</w:t>
          </w:r>
        </w:sdtContent>
      </w:sdt>
      <w:bookmarkEnd w:id="0"/>
    </w:p>
    <w:p w14:paraId="22460B8C" w14:textId="3CA181B3" w:rsidR="00710BF6" w:rsidRPr="001645A8" w:rsidRDefault="008030C7" w:rsidP="00710BF6">
      <w:pPr>
        <w:rPr/>
      </w:pPr>
      <w:sdt>
        <w:sdtPr>
          <w:rPr/>
          <w:alias w:val="Sdm_AMAdr"/>
          <w:tag w:val="Sdm_AMAdr"/>
          <w:id w:val="-623303997"/>
          <w:placeholder>
            <w:docPart w:val="171AE9D84679417D9156F18CFD2167F6"/>
          </w:placeholder>
          <w:dataBinding w:xpath="/document/body/Sdm_AMAdr" w:storeItemID="{BFFC18FA-532C-4841-BB39-A8FBBABA385E}"/>
          <w:text/>
        </w:sdtPr>
        <w:sdtEndPr/>
        <w:sdtContent>
          <w:bookmarkStart w:id="1" w:name="Sdm_AMAdr"/>
          <w:r w:rsidR="008C763A">
            <w:rPr/>
            <w:t xml:space="preserve">Postboks 9026 Grønland</w:t>
          </w:r>
        </w:sdtContent>
      </w:sdt>
      <w:bookmarkEnd w:id="1"/>
    </w:p>
    <w:p w14:paraId="7435BF51" w14:textId="5DE42227" w:rsidR="00710BF6" w:rsidRPr="001645A8" w:rsidRDefault="008030C7" w:rsidP="00710BF6">
      <w:pPr>
        <w:rPr>
          <w:vanish/>
        </w:rPr>
      </w:pPr>
      <w:sdt>
        <w:sdtPr>
          <w:rPr>
            <w:vanish/>
          </w:rPr>
          <w:alias w:val="Sdm_AMAdr2"/>
          <w:tag w:val="Sdm_AMAdr2"/>
          <w:id w:val="-817804235"/>
          <w:placeholder>
            <w:docPart w:val="171AE9D84679417D9156F18CFD2167F6"/>
          </w:placeholder>
          <w:dataBinding w:xpath="/document/body/Sdm_AMAdr2" w:storeItemID="{BFFC18FA-532C-4841-BB39-A8FBBABA385E}"/>
          <w:text/>
        </w:sdtPr>
        <w:sdtEndPr/>
        <w:sdtContent>
          <w:bookmarkStart w:id="2" w:name="Sdm_AMAdr2"/>
          <w:r w:rsidR="008C763A">
            <w:rPr>
              <w:vanish/>
            </w:rPr>
            <w:t xml:space="preserve"> </w:t>
          </w:r>
        </w:sdtContent>
      </w:sdt>
      <w:bookmarkEnd w:id="2"/>
    </w:p>
    <w:p w14:paraId="4CF96EE0" w14:textId="7DBE345C" w:rsidR="00710BF6" w:rsidRPr="001645A8" w:rsidRDefault="008030C7" w:rsidP="00710BF6">
      <w:pPr>
        <w:rPr/>
      </w:pPr>
      <w:sdt>
        <w:sdtPr>
          <w:rPr/>
          <w:alias w:val="Sdm_AMPostNr"/>
          <w:tag w:val="Sdm_AMPostNr"/>
          <w:id w:val="-804841527"/>
          <w:placeholder>
            <w:docPart w:val="171AE9D84679417D9156F18CFD2167F6"/>
          </w:placeholder>
          <w:dataBinding w:xpath="/document/body/Sdm_AMPostNr" w:storeItemID="{BFFC18FA-532C-4841-BB39-A8FBBABA385E}"/>
          <w:text/>
        </w:sdtPr>
        <w:sdtEndPr/>
        <w:sdtContent>
          <w:bookmarkStart w:id="3" w:name="Sdm_AMPostNr"/>
          <w:r w:rsidR="008C763A">
            <w:rPr/>
            <w:t xml:space="preserve">0133</w:t>
          </w:r>
        </w:sdtContent>
      </w:sdt>
      <w:bookmarkEnd w:id="3"/>
      <w:r w:rsidR="00710BF6" w:rsidRPr="001645A8">
        <w:rPr/>
        <w:t xml:space="preserve"> </w:t>
      </w:r>
      <w:sdt>
        <w:sdtPr>
          <w:rPr/>
          <w:alias w:val="Sdm_AMPoststed"/>
          <w:tag w:val="Sdm_AMPoststed"/>
          <w:id w:val="-1027253049"/>
          <w:placeholder>
            <w:docPart w:val="171AE9D84679417D9156F18CFD2167F6"/>
          </w:placeholder>
          <w:dataBinding w:xpath="/document/body/Sdm_AMPoststed" w:storeItemID="{BFFC18FA-532C-4841-BB39-A8FBBABA385E}"/>
          <w:text/>
        </w:sdtPr>
        <w:sdtEndPr/>
        <w:sdtContent>
          <w:bookmarkStart w:id="4" w:name="Sdm_AMPoststed"/>
          <w:r w:rsidR="008C763A">
            <w:rPr/>
            <w:t xml:space="preserve">OSLO</w:t>
          </w:r>
        </w:sdtContent>
      </w:sdt>
      <w:bookmarkEnd w:id="4"/>
    </w:p>
    <w:p w14:paraId="2D94B03B" w14:textId="0207CAFF" w:rsidR="00710BF6" w:rsidRPr="001645A8" w:rsidRDefault="00710BF6" w:rsidP="00710BF6"/>
    <w:p w14:paraId="23B7EF4F" w14:textId="29EFC6B0" w:rsidR="00A762D3" w:rsidRDefault="008030C7" w:rsidP="00A762D3">
      <w:pPr>
        <w:jc w:val="right"/>
        <w:rPr>
          <w:rFonts w:cs="Arial"/>
          <w:lang w:eastAsia="nn-NO"/>
          <w:vanish/>
        </w:rPr>
      </w:pPr>
      <w:sdt>
        <w:sdtPr>
          <w:rPr>
            <w:rFonts w:cs="Arial"/>
            <w:lang w:eastAsia="nn-NO"/>
            <w:vanish/>
          </w:rPr>
          <w:alias w:val="Sgr_Beskrivelse"/>
          <w:tag w:val="Sgr_Beskrivelse"/>
          <w:id w:val="-1722745426"/>
          <w:dataBinding w:xpath="/document/body/Sgr_Beskrivelse" w:storeItemID="{BFFC18FA-532C-4841-BB39-A8FBBABA385E}"/>
          <w:text/>
        </w:sdtPr>
        <w:sdtEndPr/>
        <w:sdtContent>
          <w:bookmarkStart w:id="5" w:name="Sgr_Beskrivelse"/>
          <w:r w:rsidR="008C763A">
            <w:rPr>
              <w:rFonts w:cs="Arial"/>
              <w:lang w:eastAsia="nn-NO"/>
              <w:vanish/>
            </w:rPr>
            <w:t xml:space="preserve"> </w:t>
          </w:r>
        </w:sdtContent>
      </w:sdt>
      <w:bookmarkEnd w:id="5"/>
    </w:p>
    <w:p w14:paraId="62646FAE" w14:textId="0312F1E5" w:rsidR="00A762D3" w:rsidRDefault="008030C7" w:rsidP="00A762D3">
      <w:pPr>
        <w:jc w:val="right"/>
        <w:rPr>
          <w:rFonts w:cs="Arial"/>
          <w:lang w:eastAsia="nn-NO"/>
          <w:vanish/>
        </w:rPr>
      </w:pPr>
      <w:sdt>
        <w:sdtPr>
          <w:rPr>
            <w:rFonts w:cs="Arial"/>
            <w:lang w:eastAsia="nn-NO"/>
            <w:vanish/>
          </w:rPr>
          <w:alias w:val="Spg_Beskrivelse"/>
          <w:tag w:val="Spg_Beskrivelse"/>
          <w:id w:val="1675304879"/>
          <w:dataBinding w:xpath="/document/body/Spg_Beskrivelse" w:storeItemID="{BFFC18FA-532C-4841-BB39-A8FBBABA385E}"/>
          <w:text/>
        </w:sdtPr>
        <w:sdtEndPr/>
        <w:sdtContent>
          <w:bookmarkStart w:id="6" w:name="Spg_Beskrivelse"/>
          <w:r w:rsidR="008C763A">
            <w:rPr>
              <w:rFonts w:cs="Arial"/>
              <w:lang w:eastAsia="nn-NO"/>
              <w:vanish/>
            </w:rPr>
            <w:t xml:space="preserve"> </w:t>
          </w:r>
        </w:sdtContent>
      </w:sdt>
      <w:bookmarkEnd w:id="6"/>
    </w:p>
    <w:p w14:paraId="24AB5155" w14:textId="77777777" w:rsidR="00710BF6" w:rsidRPr="001645A8" w:rsidRDefault="00710BF6"/>
    <w:p w14:paraId="319E1EAB" w14:textId="4623A0CE" w:rsidR="00233395" w:rsidRPr="001645A8" w:rsidRDefault="00233395"/>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Description w:val="referansetabell"/>
      </w:tblPr>
      <w:tblGrid>
        <w:gridCol w:w="2407"/>
        <w:gridCol w:w="2407"/>
        <w:gridCol w:w="2407"/>
        <w:gridCol w:w="2407"/>
      </w:tblGrid>
      <w:tr w:rsidR="000624FD" w:rsidRPr="001645A8" w14:paraId="024058CA" w14:textId="77777777" w:rsidTr="00A762D3">
        <w:trPr/>
        <w:tc>
          <w:tcPr>
            <w:tcW w:w="2407" w:type="dxa"/>
          </w:tcPr>
          <w:p w14:paraId="26794F80" w14:textId="6E86739D" w:rsidR="000624FD" w:rsidRPr="001645A8" w:rsidRDefault="00FB4AF4" w:rsidP="000624FD">
            <w:pPr>
              <w:rPr>
                <w:sz w:val="20"/>
              </w:rPr>
            </w:pPr>
            <w:r>
              <w:rPr>
                <w:sz w:val="20"/>
              </w:rPr>
              <w:t>Dykkar ref.</w:t>
            </w:r>
          </w:p>
          <w:p w14:paraId="3042856D" w14:textId="3A93604E" w:rsidR="000624FD" w:rsidRPr="001645A8" w:rsidRDefault="008030C7" w:rsidP="000624FD">
            <w:pPr>
              <w:rPr>
                <w:sz w:val="20"/>
                <w:vanish/>
              </w:rPr>
            </w:pPr>
            <w:sdt>
              <w:sdtPr>
                <w:rPr>
                  <w:sz w:val="20"/>
                  <w:vanish/>
                </w:rPr>
                <w:alias w:val="Sdm_AMReferanse"/>
                <w:tag w:val="Sdm_AMReferanse"/>
                <w:id w:val="-1048527223"/>
                <w:placeholder>
                  <w:docPart w:val="57A85DF546B0443FBB39758C70F21691"/>
                </w:placeholder>
                <w:dataBinding w:xpath="/document/body/Sdm_AMReferanse" w:storeItemID="{BFFC18FA-532C-4841-BB39-A8FBBABA385E}"/>
                <w:text/>
              </w:sdtPr>
              <w:sdtEndPr/>
              <w:sdtContent>
                <w:bookmarkStart w:id="7" w:name="Sdm_AMReferanse"/>
                <w:r w:rsidR="008C763A">
                  <w:rPr>
                    <w:sz w:val="20"/>
                    <w:vanish/>
                  </w:rPr>
                  <w:t xml:space="preserve"> </w:t>
                </w:r>
              </w:sdtContent>
            </w:sdt>
            <w:bookmarkEnd w:id="7"/>
          </w:p>
        </w:tc>
        <w:tc>
          <w:tcPr>
            <w:tcW w:w="2407" w:type="dxa"/>
          </w:tcPr>
          <w:p w14:paraId="399BB0D0" w14:textId="77777777" w:rsidR="000624FD" w:rsidRPr="001645A8" w:rsidRDefault="000624FD" w:rsidP="000624FD">
            <w:pPr>
              <w:rPr>
                <w:sz w:val="20"/>
              </w:rPr>
            </w:pPr>
            <w:r w:rsidRPr="001645A8">
              <w:rPr>
                <w:sz w:val="20"/>
              </w:rPr>
              <w:t>Vår ref.</w:t>
            </w:r>
          </w:p>
          <w:p w14:paraId="0305702E" w14:textId="24DAE6F1" w:rsidR="000624FD" w:rsidRPr="001645A8" w:rsidRDefault="008030C7" w:rsidP="000624FD">
            <w:pPr>
              <w:rPr>
                <w:sz w:val="20"/>
              </w:rPr>
            </w:pPr>
            <w:sdt>
              <w:sdtPr>
                <w:rPr>
                  <w:sz w:val="20"/>
                </w:rPr>
                <w:alias w:val="Sas_ArkivSakID"/>
                <w:tag w:val="Sas_ArkivSakID"/>
                <w:id w:val="-1743795072"/>
                <w:placeholder>
                  <w:docPart w:val="D9BE736CD3594A9A99FA38C8D6AA68EB"/>
                </w:placeholder>
                <w:dataBinding w:xpath="/document/body/Sas_ArkivSakID" w:storeItemID="{BFFC18FA-532C-4841-BB39-A8FBBABA385E}"/>
                <w:text/>
              </w:sdtPr>
              <w:sdtEndPr/>
              <w:sdtContent>
                <w:bookmarkStart w:id="8" w:name="Sas_ArkivSakID"/>
                <w:r w:rsidR="000624FD" w:rsidRPr="001645A8">
                  <w:rPr>
                    <w:sz w:val="20"/>
                  </w:rPr>
                  <w:t>26/246</w:t>
                </w:r>
              </w:sdtContent>
            </w:sdt>
            <w:bookmarkEnd w:id="8"/>
            <w:r w:rsidR="000624FD" w:rsidRPr="001645A8">
              <w:rPr>
                <w:sz w:val="20"/>
              </w:rPr>
              <w:t xml:space="preserve"> - </w:t>
            </w:r>
            <w:sdt>
              <w:sdtPr>
                <w:rPr>
                  <w:sz w:val="20"/>
                </w:rPr>
                <w:alias w:val="Sdo_DokNr"/>
                <w:tag w:val="Sdo_DokNr"/>
                <w:id w:val="-1414307652"/>
                <w:placeholder>
                  <w:docPart w:val="D9BE736CD3594A9A99FA38C8D6AA68EB"/>
                </w:placeholder>
                <w:dataBinding w:xpath="/document/body/Sdo_DokNr" w:storeItemID="{BFFC18FA-532C-4841-BB39-A8FBBABA385E}"/>
                <w:text/>
              </w:sdtPr>
              <w:sdtEndPr/>
              <w:sdtContent>
                <w:bookmarkStart w:id="9" w:name="Sdo_DokNr"/>
                <w:r w:rsidR="000624FD" w:rsidRPr="001645A8">
                  <w:rPr>
                    <w:sz w:val="20"/>
                  </w:rPr>
                  <w:t>2</w:t>
                </w:r>
              </w:sdtContent>
            </w:sdt>
            <w:bookmarkEnd w:id="9"/>
          </w:p>
        </w:tc>
        <w:tc>
          <w:tcPr>
            <w:tcW w:w="2407" w:type="dxa"/>
          </w:tcPr>
          <w:p w14:paraId="52D76E15" w14:textId="77777777" w:rsidR="000624FD" w:rsidRPr="001645A8" w:rsidRDefault="000624FD">
            <w:pPr>
              <w:rPr>
                <w:rFonts w:cs="Arial"/>
                <w:sz w:val="20"/>
              </w:rPr>
            </w:pPr>
            <w:proofErr w:type="spellStart"/>
            <w:r w:rsidRPr="001645A8">
              <w:rPr>
                <w:rFonts w:cs="Arial"/>
                <w:sz w:val="20"/>
              </w:rPr>
              <w:t>Journalpostid</w:t>
            </w:r>
            <w:proofErr w:type="spellEnd"/>
            <w:r w:rsidRPr="001645A8">
              <w:rPr>
                <w:rFonts w:cs="Arial"/>
                <w:sz w:val="20"/>
              </w:rPr>
              <w:t>:</w:t>
            </w:r>
          </w:p>
          <w:p w14:paraId="02AD566D" w14:textId="55BD2F8C" w:rsidR="000624FD" w:rsidRPr="001645A8" w:rsidRDefault="008030C7">
            <w:pPr>
              <w:rPr>
                <w:sz w:val="20"/>
              </w:rPr>
            </w:pPr>
            <w:sdt>
              <w:sdtPr>
                <w:rPr>
                  <w:sz w:val="20"/>
                </w:rPr>
                <w:alias w:val="Sdo_DokIDkort"/>
                <w:tag w:val="Sdo_DokIDkort"/>
                <w:id w:val="-913776667"/>
                <w:placeholder>
                  <w:docPart w:val="85433A6407AF489C9D88BD2DC899C173"/>
                </w:placeholder>
                <w:dataBinding w:xpath="/document/body/Sdo_DokIDkort" w:storeItemID="{BFFC18FA-532C-4841-BB39-A8FBBABA385E}"/>
                <w:text/>
              </w:sdtPr>
              <w:sdtEndPr/>
              <w:sdtContent>
                <w:bookmarkStart w:id="10" w:name="Sdo_DokIDkort"/>
                <w:r w:rsidR="000624FD" w:rsidRPr="001645A8">
                  <w:rPr>
                    <w:sz w:val="20"/>
                  </w:rPr>
                  <w:t>26/25293</w:t>
                </w:r>
              </w:sdtContent>
            </w:sdt>
            <w:bookmarkEnd w:id="10"/>
          </w:p>
        </w:tc>
        <w:tc>
          <w:tcPr>
            <w:tcW w:w="2407" w:type="dxa"/>
          </w:tcPr>
          <w:p w14:paraId="024F6183" w14:textId="0F62FBA8" w:rsidR="000624FD" w:rsidRPr="001645A8" w:rsidRDefault="00FB4AF4" w:rsidP="000624FD">
            <w:pPr>
              <w:rPr>
                <w:sz w:val="20"/>
              </w:rPr>
            </w:pPr>
            <w:r>
              <w:rPr>
                <w:sz w:val="20"/>
              </w:rPr>
              <w:t>Dato</w:t>
            </w:r>
          </w:p>
          <w:p w14:paraId="4ED9528A" w14:textId="0BE5F423" w:rsidR="000624FD" w:rsidRPr="001645A8" w:rsidRDefault="008030C7" w:rsidP="000624FD">
            <w:pPr>
              <w:rPr>
                <w:sz w:val="20"/>
              </w:rPr>
            </w:pPr>
            <w:sdt>
              <w:sdtPr>
                <w:rPr>
                  <w:sz w:val="20"/>
                </w:rPr>
                <w:alias w:val="Sdo_DokDato"/>
                <w:tag w:val="Sdo_DokDato"/>
                <w:id w:val="2072537136"/>
                <w:placeholder>
                  <w:docPart w:val="8C6985D11FA94A2F84614639A223BB4D"/>
                </w:placeholder>
                <w:dataBinding w:xpath="/document/body/Sdo_DokDato" w:storeItemID="{BFFC18FA-532C-4841-BB39-A8FBBABA385E}"/>
                <w:text/>
              </w:sdtPr>
              <w:sdtEndPr/>
              <w:sdtContent>
                <w:bookmarkStart w:id="11" w:name="Sdo_DokDato"/>
                <w:r w:rsidR="00FB4AF4" w:rsidRPr="001645A8">
                  <w:rPr>
                    <w:sz w:val="20"/>
                  </w:rPr>
                  <w:t>08.05.2026</w:t>
                </w:r>
              </w:sdtContent>
            </w:sdt>
            <w:bookmarkEnd w:id="11"/>
          </w:p>
        </w:tc>
      </w:tr>
    </w:tbl>
    <w:p w14:paraId="5FDCDE5E" w14:textId="2DE6D77F" w:rsidR="000624FD" w:rsidRPr="001645A8" w:rsidRDefault="000624FD"/>
    <w:p w14:paraId="5C456408" w14:textId="6D1B6EFB" w:rsidR="00AC61E7" w:rsidRPr="001645A8" w:rsidRDefault="00AC61E7"/>
    <w:p w14:paraId="2863F7CD" w14:textId="60F18B0A" w:rsidR="00754D94" w:rsidRPr="001645A8" w:rsidRDefault="008030C7" w:rsidP="00DE4227">
      <w:pPr>
        <w:pStyle w:val="Overskrift1"/>
        <w:rPr/>
      </w:pPr>
      <w:sdt>
        <w:sdtPr>
          <w:alias w:val="Sdo_Tittel"/>
          <w:tag w:val="Sdo_Tittel"/>
          <w:id w:val="141859347"/>
          <w:placeholder>
            <w:docPart w:val="DefaultPlaceholder_-1854013440"/>
          </w:placeholder>
          <w:dataBinding w:xpath="/document/body/Sdo_Tittel" w:storeItemID="{BFFC18FA-532C-4841-BB39-A8FBBABA385E}"/>
          <w:text/>
          <w:rPr/>
        </w:sdtPr>
        <w:sdtEndPr/>
        <w:sdtContent>
          <w:bookmarkStart w:id="12" w:name="Sdo_Tittel"/>
          <w:r w:rsidR="00754D94" w:rsidRPr="001645A8">
            <w:rPr/>
            <w:t>Varsel om oppstart av planarbeid - Endring av Plan 0143.00 - Busetnadsplan for del av Sivdamområdet</w:t>
          </w:r>
        </w:sdtContent>
      </w:sdt>
      <w:bookmarkEnd w:id="12"/>
      <w:r w:rsidR="001645A8" w:rsidRPr="001645A8">
        <w:rPr/>
        <w:t xml:space="preserve"> </w:t>
      </w:r>
      <w:sdt>
        <w:sdtPr>
          <w:rPr>
            <w:vanish/>
          </w:rPr>
          <w:alias w:val="Sdo_Tittel2"/>
          <w:tag w:val="Sdo_Tittel2"/>
          <w:id w:val="1964532119"/>
          <w:placeholder>
            <w:docPart w:val="DefaultPlaceholder_-1854013440"/>
          </w:placeholder>
          <w:dataBinding w:xpath="/document/body/Sdo_Tittel2" w:storeItemID="{BFFC18FA-532C-4841-BB39-A8FBBABA385E}"/>
          <w:text/>
        </w:sdtPr>
        <w:sdtEndPr/>
        <w:sdtContent>
          <w:bookmarkStart w:id="13" w:name="Sdo_Tittel2"/>
          <w:r w:rsidR="008C763A">
            <w:rPr>
              <w:vanish/>
            </w:rPr>
            <w:t xml:space="preserve"> </w:t>
          </w:r>
        </w:sdtContent>
      </w:sdt>
      <w:bookmarkEnd w:id="13"/>
    </w:p>
    <w:p w14:paraId="6C927CC1" w14:textId="53593533" w:rsidR="00754D94" w:rsidRPr="001645A8" w:rsidRDefault="00754D94" w:rsidP="00754D94"/>
    <w:p w14:paraId="0B641DAC" w14:textId="524D388A" w:rsidR="00972CD3" w:rsidRPr="001927A2" w:rsidRDefault="001927A2" w:rsidP="001927A2">
      <w:pPr>
        <w:pStyle w:val="paragraph"/>
        <w:textAlignment w:val="baseline"/>
        <w:rPr>
          <w:rStyle w:val="normaltextrun"/>
          <w:rFonts w:ascii="Arial" w:eastAsiaTheme="majorEastAsia" w:hAnsi="Arial" w:cs="Arial"/>
          <w:lang w:val="nn-NO"/>
        </w:rPr>
      </w:pPr>
      <w:r w:rsidRPr="001927A2">
        <w:rPr>
          <w:rStyle w:val="normaltextrun"/>
          <w:rFonts w:ascii="Arial" w:eastAsiaTheme="majorEastAsia" w:hAnsi="Arial" w:cs="Arial"/>
          <w:lang w:val="nn-NO"/>
        </w:rPr>
        <w:t>Du mottek dette brevet då du er nabo til, grunneigar i, ein offentleg instans eller har ei anna høyringsinteresse for eit område som er under regulering</w:t>
      </w:r>
    </w:p>
    <w:p w14:paraId="1CE65FB4" w14:textId="1BE3C0B2" w:rsidR="008D1631" w:rsidRPr="00B4167A" w:rsidRDefault="008D1631" w:rsidP="008D1631">
      <w:pPr>
        <w:pStyle w:val="paragraph"/>
        <w:spacing w:before="0" w:beforeAutospacing="0" w:after="0" w:afterAutospacing="0"/>
        <w:textAlignment w:val="baseline"/>
        <w:rPr>
          <w:rFonts w:ascii="Arial" w:hAnsi="Arial" w:cs="Arial"/>
          <w:b/>
          <w:bCs/>
          <w:lang w:val="nn-NO"/>
        </w:rPr>
      </w:pPr>
      <w:r w:rsidRPr="00B4167A">
        <w:rPr>
          <w:rStyle w:val="normaltextrun"/>
          <w:rFonts w:ascii="Arial" w:eastAsiaTheme="majorEastAsia" w:hAnsi="Arial" w:cs="Arial"/>
          <w:b/>
          <w:bCs/>
          <w:lang w:val="nn-NO"/>
        </w:rPr>
        <w:t xml:space="preserve">Planar som vert endra og sakstype </w:t>
      </w:r>
    </w:p>
    <w:p w14:paraId="6A1F4316" w14:textId="77777777" w:rsidR="0043697B"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 xml:space="preserve">Time kommune gjev med dette melding om at det vert sett i gang arbeid med endring av </w:t>
      </w:r>
      <w:r w:rsidR="00F971B6" w:rsidRPr="00F971B6">
        <w:rPr>
          <w:rStyle w:val="normaltextrun"/>
          <w:rFonts w:ascii="Arial" w:eastAsiaTheme="majorEastAsia" w:hAnsi="Arial" w:cs="Arial"/>
          <w:b/>
          <w:bCs/>
          <w:lang w:val="nn-NO"/>
        </w:rPr>
        <w:t>Plan</w:t>
      </w:r>
      <w:r w:rsidRPr="00F971B6">
        <w:rPr>
          <w:rStyle w:val="normaltextrun"/>
          <w:rFonts w:ascii="Arial" w:eastAsiaTheme="majorEastAsia" w:hAnsi="Arial" w:cs="Arial"/>
          <w:b/>
          <w:bCs/>
          <w:lang w:val="nn-NO"/>
        </w:rPr>
        <w:t xml:space="preserve"> 0143.00 </w:t>
      </w:r>
      <w:r w:rsidR="00F971B6" w:rsidRPr="00F971B6">
        <w:rPr>
          <w:rStyle w:val="normaltextrun"/>
          <w:rFonts w:ascii="Arial" w:eastAsiaTheme="majorEastAsia" w:hAnsi="Arial" w:cs="Arial"/>
          <w:b/>
          <w:bCs/>
          <w:lang w:val="nn-NO"/>
        </w:rPr>
        <w:t>-</w:t>
      </w:r>
      <w:r w:rsidRPr="00F971B6">
        <w:rPr>
          <w:rStyle w:val="normaltextrun"/>
          <w:rFonts w:ascii="Arial" w:eastAsiaTheme="majorEastAsia" w:hAnsi="Arial" w:cs="Arial"/>
          <w:b/>
          <w:bCs/>
          <w:lang w:val="nn-NO"/>
        </w:rPr>
        <w:t xml:space="preserve"> Busetnadsplan for del av </w:t>
      </w:r>
      <w:proofErr w:type="spellStart"/>
      <w:r w:rsidRPr="00F971B6">
        <w:rPr>
          <w:rStyle w:val="normaltextrun"/>
          <w:rFonts w:ascii="Arial" w:eastAsiaTheme="majorEastAsia" w:hAnsi="Arial" w:cs="Arial"/>
          <w:b/>
          <w:bCs/>
          <w:lang w:val="nn-NO"/>
        </w:rPr>
        <w:t>Sivdamområdet</w:t>
      </w:r>
      <w:proofErr w:type="spellEnd"/>
      <w:r w:rsidRPr="00F971B6">
        <w:rPr>
          <w:rStyle w:val="normaltextrun"/>
          <w:rFonts w:ascii="Arial" w:eastAsiaTheme="majorEastAsia" w:hAnsi="Arial" w:cs="Arial"/>
          <w:b/>
          <w:bCs/>
          <w:lang w:val="nn-NO"/>
        </w:rPr>
        <w:t>.</w:t>
      </w:r>
      <w:r w:rsidRPr="00B4167A">
        <w:rPr>
          <w:rStyle w:val="normaltextrun"/>
          <w:rFonts w:ascii="Arial" w:eastAsiaTheme="majorEastAsia" w:hAnsi="Arial" w:cs="Arial"/>
          <w:lang w:val="nn-NO"/>
        </w:rPr>
        <w:t xml:space="preserve"> </w:t>
      </w:r>
    </w:p>
    <w:p w14:paraId="7306237F" w14:textId="77777777" w:rsidR="0043697B" w:rsidRDefault="0043697B" w:rsidP="0043697B">
      <w:pPr>
        <w:pStyle w:val="paragraph"/>
        <w:spacing w:before="0" w:beforeAutospacing="0" w:after="0" w:afterAutospacing="0"/>
        <w:textAlignment w:val="baseline"/>
        <w:rPr>
          <w:rStyle w:val="normaltextrun"/>
          <w:rFonts w:ascii="Calibri" w:eastAsiaTheme="majorEastAsia" w:hAnsi="Calibri" w:cs="Calibri"/>
          <w:lang w:val="nn-NO"/>
        </w:rPr>
      </w:pPr>
    </w:p>
    <w:p w14:paraId="1E85515C" w14:textId="054CEBFE" w:rsidR="0043697B" w:rsidRPr="0043697B" w:rsidRDefault="0043697B" w:rsidP="0043697B">
      <w:pPr>
        <w:pStyle w:val="paragraph"/>
        <w:spacing w:before="0" w:beforeAutospacing="0" w:after="0" w:afterAutospacing="0"/>
        <w:textAlignment w:val="baseline"/>
        <w:rPr>
          <w:rStyle w:val="normaltextrun"/>
          <w:rFonts w:ascii="Arial" w:eastAsiaTheme="majorEastAsia" w:hAnsi="Arial" w:cs="Arial"/>
          <w:lang w:val="nn-NO"/>
        </w:rPr>
      </w:pPr>
      <w:r w:rsidRPr="0043697B">
        <w:rPr>
          <w:rStyle w:val="normaltextrun"/>
          <w:rFonts w:ascii="Arial" w:eastAsiaTheme="majorEastAsia" w:hAnsi="Arial" w:cs="Arial"/>
          <w:lang w:val="nn-NO"/>
        </w:rPr>
        <w:t>Endringa kan og gje mindre endringar innanfor følgjande planer:</w:t>
      </w:r>
    </w:p>
    <w:p w14:paraId="7B8F004C" w14:textId="77777777" w:rsidR="0043697B" w:rsidRPr="0043697B" w:rsidRDefault="0043697B" w:rsidP="0043697B">
      <w:pPr>
        <w:pStyle w:val="paragraph"/>
        <w:numPr>
          <w:ilvl w:val="0"/>
          <w:numId w:val="2"/>
        </w:numPr>
        <w:textAlignment w:val="baseline"/>
        <w:rPr>
          <w:rStyle w:val="normaltextrun"/>
          <w:rFonts w:ascii="Arial" w:hAnsi="Arial" w:cs="Arial"/>
          <w:b/>
          <w:bCs/>
          <w:lang w:val="nn-NO"/>
        </w:rPr>
      </w:pPr>
      <w:r w:rsidRPr="0043697B">
        <w:rPr>
          <w:rStyle w:val="normaltextrun"/>
          <w:rFonts w:ascii="Arial" w:hAnsi="Arial" w:cs="Arial"/>
          <w:b/>
          <w:bCs/>
          <w:lang w:val="nn-NO"/>
        </w:rPr>
        <w:t xml:space="preserve">Plan 0098.00. </w:t>
      </w:r>
      <w:r w:rsidRPr="0043697B">
        <w:rPr>
          <w:rFonts w:ascii="Arial" w:hAnsi="Arial" w:cs="Arial"/>
          <w:b/>
          <w:bCs/>
          <w:lang w:val="nn-NO"/>
        </w:rPr>
        <w:t>Arne Garborgs veg frå jernbanen til Kong Haakons veg</w:t>
      </w:r>
    </w:p>
    <w:p w14:paraId="380B678F" w14:textId="77777777" w:rsidR="0043697B" w:rsidRPr="0043697B" w:rsidRDefault="0043697B" w:rsidP="0043697B">
      <w:pPr>
        <w:pStyle w:val="paragraph"/>
        <w:numPr>
          <w:ilvl w:val="0"/>
          <w:numId w:val="2"/>
        </w:numPr>
        <w:textAlignment w:val="baseline"/>
        <w:rPr>
          <w:rFonts w:ascii="Arial" w:hAnsi="Arial" w:cs="Arial"/>
          <w:b/>
          <w:bCs/>
        </w:rPr>
      </w:pPr>
      <w:r w:rsidRPr="0043697B">
        <w:rPr>
          <w:rStyle w:val="normaltextrun"/>
          <w:rFonts w:ascii="Arial" w:eastAsiaTheme="majorEastAsia" w:hAnsi="Arial" w:cs="Arial"/>
          <w:b/>
          <w:bCs/>
          <w:lang w:val="nn-NO"/>
        </w:rPr>
        <w:t xml:space="preserve">Plan 0174.00. </w:t>
      </w:r>
      <w:proofErr w:type="spellStart"/>
      <w:r w:rsidRPr="0043697B">
        <w:rPr>
          <w:rFonts w:ascii="Arial" w:hAnsi="Arial" w:cs="Arial"/>
          <w:b/>
          <w:bCs/>
        </w:rPr>
        <w:t>Busetnadsplan</w:t>
      </w:r>
      <w:proofErr w:type="spellEnd"/>
      <w:r w:rsidRPr="0043697B">
        <w:rPr>
          <w:rFonts w:ascii="Arial" w:hAnsi="Arial" w:cs="Arial"/>
          <w:b/>
          <w:bCs/>
        </w:rPr>
        <w:t xml:space="preserve"> for nordaustre del av området rundt Bryne </w:t>
      </w:r>
      <w:proofErr w:type="spellStart"/>
      <w:r w:rsidRPr="0043697B">
        <w:rPr>
          <w:rFonts w:ascii="Arial" w:hAnsi="Arial" w:cs="Arial"/>
          <w:b/>
          <w:bCs/>
        </w:rPr>
        <w:t>Mek</w:t>
      </w:r>
      <w:proofErr w:type="spellEnd"/>
    </w:p>
    <w:p w14:paraId="2890ADD8" w14:textId="77777777" w:rsidR="0043697B" w:rsidRPr="0043697B" w:rsidRDefault="0043697B" w:rsidP="0043697B">
      <w:pPr>
        <w:pStyle w:val="paragraph"/>
        <w:numPr>
          <w:ilvl w:val="0"/>
          <w:numId w:val="2"/>
        </w:numPr>
        <w:textAlignment w:val="baseline"/>
        <w:rPr>
          <w:rStyle w:val="normaltextrun"/>
          <w:rFonts w:ascii="Arial" w:hAnsi="Arial" w:cs="Arial"/>
          <w:b/>
          <w:bCs/>
          <w:lang w:val="nn-NO"/>
        </w:rPr>
      </w:pPr>
      <w:r w:rsidRPr="0043697B">
        <w:rPr>
          <w:rStyle w:val="normaltextrun"/>
          <w:rFonts w:ascii="Arial" w:eastAsiaTheme="majorEastAsia" w:hAnsi="Arial" w:cs="Arial"/>
          <w:b/>
          <w:bCs/>
          <w:lang w:val="nn-NO"/>
        </w:rPr>
        <w:t xml:space="preserve">Plan 0175.00. </w:t>
      </w:r>
      <w:r w:rsidRPr="0043697B">
        <w:rPr>
          <w:rFonts w:ascii="Arial" w:hAnsi="Arial" w:cs="Arial"/>
          <w:b/>
          <w:bCs/>
          <w:lang w:val="nn-NO"/>
        </w:rPr>
        <w:t>Reguleringsplan for eit område i og ved Grand-kvartalet</w:t>
      </w:r>
    </w:p>
    <w:p w14:paraId="4CF24F56" w14:textId="3F310413" w:rsidR="008D1631"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 xml:space="preserve">Det varsla arealet er på 65,8 daa. Grunnlaget for arbeidet med endringa er primært for å legga til rette for utviding av </w:t>
      </w:r>
      <w:proofErr w:type="spellStart"/>
      <w:r w:rsidRPr="00B4167A">
        <w:rPr>
          <w:rStyle w:val="normaltextrun"/>
          <w:rFonts w:ascii="Arial" w:eastAsiaTheme="majorEastAsia" w:hAnsi="Arial" w:cs="Arial"/>
          <w:lang w:val="nn-NO"/>
        </w:rPr>
        <w:t>Sivdamssenteret</w:t>
      </w:r>
      <w:proofErr w:type="spellEnd"/>
      <w:r w:rsidRPr="00B4167A">
        <w:rPr>
          <w:rStyle w:val="normaltextrun"/>
          <w:rFonts w:ascii="Arial" w:eastAsiaTheme="majorEastAsia" w:hAnsi="Arial" w:cs="Arial"/>
          <w:lang w:val="nn-NO"/>
        </w:rPr>
        <w:t xml:space="preserve"> og </w:t>
      </w:r>
      <w:proofErr w:type="spellStart"/>
      <w:r w:rsidRPr="00B4167A">
        <w:rPr>
          <w:rStyle w:val="normaltextrun"/>
          <w:rFonts w:ascii="Arial" w:eastAsiaTheme="majorEastAsia" w:hAnsi="Arial" w:cs="Arial"/>
          <w:lang w:val="nn-NO"/>
        </w:rPr>
        <w:t>Sivdamsheimen</w:t>
      </w:r>
      <w:proofErr w:type="spellEnd"/>
      <w:r w:rsidRPr="00B4167A">
        <w:rPr>
          <w:rStyle w:val="normaltextrun"/>
          <w:rFonts w:ascii="Arial" w:eastAsiaTheme="majorEastAsia" w:hAnsi="Arial" w:cs="Arial"/>
          <w:lang w:val="nn-NO"/>
        </w:rPr>
        <w:t xml:space="preserve">, politisk forankra i KS-080/25. </w:t>
      </w:r>
    </w:p>
    <w:p w14:paraId="0108779C" w14:textId="77777777" w:rsidR="0043697B" w:rsidRDefault="0043697B" w:rsidP="008D1631">
      <w:pPr>
        <w:pStyle w:val="paragraph"/>
        <w:spacing w:before="0" w:beforeAutospacing="0" w:after="0" w:afterAutospacing="0"/>
        <w:jc w:val="both"/>
        <w:textAlignment w:val="baseline"/>
        <w:rPr>
          <w:rStyle w:val="normaltextrun"/>
          <w:rFonts w:ascii="Arial" w:eastAsiaTheme="majorEastAsia" w:hAnsi="Arial" w:cs="Arial"/>
          <w:lang w:val="nn-NO"/>
        </w:rPr>
      </w:pPr>
    </w:p>
    <w:p w14:paraId="057AC243"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proofErr w:type="spellStart"/>
      <w:r w:rsidRPr="00B4167A">
        <w:rPr>
          <w:rStyle w:val="normaltextrun"/>
          <w:rFonts w:ascii="Arial" w:eastAsiaTheme="majorEastAsia" w:hAnsi="Arial" w:cs="Arial"/>
          <w:lang w:val="nn-NO"/>
        </w:rPr>
        <w:t>Busetnadplanen</w:t>
      </w:r>
      <w:proofErr w:type="spellEnd"/>
      <w:r w:rsidRPr="00B4167A">
        <w:rPr>
          <w:rStyle w:val="normaltextrun"/>
          <w:rFonts w:ascii="Arial" w:eastAsiaTheme="majorEastAsia" w:hAnsi="Arial" w:cs="Arial"/>
          <w:lang w:val="nn-NO"/>
        </w:rPr>
        <w:t xml:space="preserve"> er utarbeida etter plan- og </w:t>
      </w:r>
      <w:proofErr w:type="spellStart"/>
      <w:r w:rsidRPr="00B4167A">
        <w:rPr>
          <w:rStyle w:val="normaltextrun"/>
          <w:rFonts w:ascii="Arial" w:eastAsiaTheme="majorEastAsia" w:hAnsi="Arial" w:cs="Arial"/>
          <w:lang w:val="nn-NO"/>
        </w:rPr>
        <w:t>bygningalova</w:t>
      </w:r>
      <w:proofErr w:type="spellEnd"/>
      <w:r w:rsidRPr="00B4167A">
        <w:rPr>
          <w:rStyle w:val="normaltextrun"/>
          <w:rFonts w:ascii="Arial" w:eastAsiaTheme="majorEastAsia" w:hAnsi="Arial" w:cs="Arial"/>
          <w:lang w:val="nn-NO"/>
        </w:rPr>
        <w:t xml:space="preserve"> av 1985. </w:t>
      </w:r>
      <w:proofErr w:type="spellStart"/>
      <w:r w:rsidRPr="00B4167A">
        <w:rPr>
          <w:rStyle w:val="normaltextrun"/>
          <w:rFonts w:ascii="Arial" w:eastAsiaTheme="majorEastAsia" w:hAnsi="Arial" w:cs="Arial"/>
          <w:lang w:val="nn-NO"/>
        </w:rPr>
        <w:t>Busetnadplaner</w:t>
      </w:r>
      <w:proofErr w:type="spellEnd"/>
      <w:r w:rsidRPr="00B4167A">
        <w:rPr>
          <w:rStyle w:val="normaltextrun"/>
          <w:rFonts w:ascii="Arial" w:eastAsiaTheme="majorEastAsia" w:hAnsi="Arial" w:cs="Arial"/>
          <w:lang w:val="nn-NO"/>
        </w:rPr>
        <w:t xml:space="preserve"> er no utgått som plantype. Plantypen endrast difor til detaljregulering, som er tilsvarande i dagens lov. I samband med dette endrast plannamnet til Detaljregulering for del av </w:t>
      </w:r>
      <w:proofErr w:type="spellStart"/>
      <w:r w:rsidRPr="00B4167A">
        <w:rPr>
          <w:rStyle w:val="normaltextrun"/>
          <w:rFonts w:ascii="Arial" w:eastAsiaTheme="majorEastAsia" w:hAnsi="Arial" w:cs="Arial"/>
          <w:lang w:val="nn-NO"/>
        </w:rPr>
        <w:t>Sivdamområdet</w:t>
      </w:r>
      <w:proofErr w:type="spellEnd"/>
      <w:r w:rsidRPr="00B4167A">
        <w:rPr>
          <w:rStyle w:val="normaltextrun"/>
          <w:rFonts w:ascii="Arial" w:eastAsiaTheme="majorEastAsia" w:hAnsi="Arial" w:cs="Arial"/>
          <w:lang w:val="nn-NO"/>
        </w:rPr>
        <w:t>.</w:t>
      </w:r>
    </w:p>
    <w:p w14:paraId="517B3019"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p>
    <w:p w14:paraId="7DF10BEA"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 xml:space="preserve">Foreslått tiltak og endring vil i stor grad følgja opp intensjonar i gjeldande plan. Omsyn til naturverdiar langs Frøylandsvatnet er lagt som eit premiss for endringa, og ein vil sjå på </w:t>
      </w:r>
      <w:proofErr w:type="spellStart"/>
      <w:r w:rsidRPr="00B4167A">
        <w:rPr>
          <w:rStyle w:val="normaltextrun"/>
          <w:rFonts w:ascii="Arial" w:eastAsiaTheme="majorEastAsia" w:hAnsi="Arial" w:cs="Arial"/>
          <w:lang w:val="nn-NO"/>
        </w:rPr>
        <w:t>avbøtende</w:t>
      </w:r>
      <w:proofErr w:type="spellEnd"/>
      <w:r w:rsidRPr="00B4167A">
        <w:rPr>
          <w:rStyle w:val="normaltextrun"/>
          <w:rFonts w:ascii="Arial" w:eastAsiaTheme="majorEastAsia" w:hAnsi="Arial" w:cs="Arial"/>
          <w:lang w:val="nn-NO"/>
        </w:rPr>
        <w:t xml:space="preserve"> tiltak i høve til denne interessa. Det er difor vurdert at saka er i samsvar med vilkåra i plan- og bygningslova § 12-14 andre ledd og at endringa difor kan gjennomførast etter forenkla prosess. Det er likevel vald å varsla oppstart av planarbeidet for å legga til rette for ytterlegare medverknad.</w:t>
      </w:r>
    </w:p>
    <w:p w14:paraId="2363123C"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p>
    <w:p w14:paraId="2ABF55F3"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b/>
          <w:bCs/>
          <w:lang w:val="nn-NO"/>
        </w:rPr>
      </w:pPr>
      <w:r w:rsidRPr="00B4167A">
        <w:rPr>
          <w:rStyle w:val="normaltextrun"/>
          <w:rFonts w:ascii="Arial" w:eastAsiaTheme="majorEastAsia" w:hAnsi="Arial" w:cs="Arial"/>
          <w:b/>
          <w:bCs/>
          <w:lang w:val="nn-NO"/>
        </w:rPr>
        <w:t>Gjeldande plan og eksisterande situasjon</w:t>
      </w:r>
    </w:p>
    <w:p w14:paraId="09511011" w14:textId="6411ABEE" w:rsidR="008D1631" w:rsidRPr="00B4167A" w:rsidRDefault="008D1631" w:rsidP="00A958CB">
      <w:pPr>
        <w:pStyle w:val="paragraph"/>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 xml:space="preserve">Gjeldande busetnadsplan er frå 1992, og omfattar Time rådhus, </w:t>
      </w:r>
      <w:proofErr w:type="spellStart"/>
      <w:r w:rsidRPr="00B4167A">
        <w:rPr>
          <w:rStyle w:val="normaltextrun"/>
          <w:rFonts w:ascii="Arial" w:eastAsiaTheme="majorEastAsia" w:hAnsi="Arial" w:cs="Arial"/>
          <w:lang w:val="nn-NO"/>
        </w:rPr>
        <w:t>Sivdamsenteret</w:t>
      </w:r>
      <w:proofErr w:type="spellEnd"/>
      <w:r w:rsidRPr="00B4167A">
        <w:rPr>
          <w:rStyle w:val="normaltextrun"/>
          <w:rFonts w:ascii="Arial" w:eastAsiaTheme="majorEastAsia" w:hAnsi="Arial" w:cs="Arial"/>
          <w:lang w:val="nn-NO"/>
        </w:rPr>
        <w:t xml:space="preserve"> og </w:t>
      </w:r>
      <w:proofErr w:type="spellStart"/>
      <w:r w:rsidRPr="00B4167A">
        <w:rPr>
          <w:rStyle w:val="normaltextrun"/>
          <w:rFonts w:ascii="Arial" w:eastAsiaTheme="majorEastAsia" w:hAnsi="Arial" w:cs="Arial"/>
          <w:lang w:val="nn-NO"/>
        </w:rPr>
        <w:t>Sivdamheimen</w:t>
      </w:r>
      <w:proofErr w:type="spellEnd"/>
      <w:r w:rsidRPr="00B4167A">
        <w:rPr>
          <w:rStyle w:val="normaltextrun"/>
          <w:rFonts w:ascii="Arial" w:eastAsiaTheme="majorEastAsia" w:hAnsi="Arial" w:cs="Arial"/>
          <w:lang w:val="nn-NO"/>
        </w:rPr>
        <w:t xml:space="preserve">, </w:t>
      </w:r>
      <w:proofErr w:type="spellStart"/>
      <w:r w:rsidRPr="00B4167A">
        <w:rPr>
          <w:rStyle w:val="normaltextrun"/>
          <w:rFonts w:ascii="Arial" w:eastAsiaTheme="majorEastAsia" w:hAnsi="Arial" w:cs="Arial"/>
          <w:lang w:val="nn-NO"/>
        </w:rPr>
        <w:t>omsorgsbusteder</w:t>
      </w:r>
      <w:proofErr w:type="spellEnd"/>
      <w:r w:rsidRPr="00B4167A">
        <w:rPr>
          <w:rStyle w:val="normaltextrun"/>
          <w:rFonts w:ascii="Arial" w:eastAsiaTheme="majorEastAsia" w:hAnsi="Arial" w:cs="Arial"/>
          <w:lang w:val="nn-NO"/>
        </w:rPr>
        <w:t>, Storstova og andre kommunale bygg.</w:t>
      </w:r>
      <w:r w:rsidR="000C5818">
        <w:rPr>
          <w:rStyle w:val="normaltextrun"/>
          <w:rFonts w:ascii="Arial" w:eastAsiaTheme="majorEastAsia" w:hAnsi="Arial" w:cs="Arial"/>
          <w:lang w:val="nn-NO"/>
        </w:rPr>
        <w:t xml:space="preserve"> </w:t>
      </w:r>
      <w:r w:rsidRPr="00B4167A">
        <w:rPr>
          <w:rStyle w:val="normaltextrun"/>
          <w:rFonts w:ascii="Arial" w:eastAsiaTheme="majorEastAsia" w:hAnsi="Arial" w:cs="Arial"/>
          <w:lang w:val="nn-NO"/>
        </w:rPr>
        <w:t xml:space="preserve">Parkeringsplassen, park og grøne areal rundt bygga er og ein del av denne planen. Den busetnaden som er etablert  og uteområda er i stor grad opparbeidd slik dei er regulert, utanom </w:t>
      </w:r>
      <w:proofErr w:type="spellStart"/>
      <w:r w:rsidRPr="00B4167A">
        <w:rPr>
          <w:rStyle w:val="normaltextrun"/>
          <w:rFonts w:ascii="Arial" w:eastAsiaTheme="majorEastAsia" w:hAnsi="Arial" w:cs="Arial"/>
          <w:lang w:val="nn-NO"/>
        </w:rPr>
        <w:t>Sivdamsheimen</w:t>
      </w:r>
      <w:proofErr w:type="spellEnd"/>
      <w:r w:rsidRPr="00B4167A">
        <w:rPr>
          <w:rStyle w:val="normaltextrun"/>
          <w:rFonts w:ascii="Arial" w:eastAsiaTheme="majorEastAsia" w:hAnsi="Arial" w:cs="Arial"/>
          <w:lang w:val="nn-NO"/>
        </w:rPr>
        <w:t xml:space="preserve"> og eldrebustader i søraust som er bygd annleis enn vist i </w:t>
      </w:r>
      <w:proofErr w:type="spellStart"/>
      <w:r w:rsidRPr="00B4167A">
        <w:rPr>
          <w:rStyle w:val="normaltextrun"/>
          <w:rFonts w:ascii="Arial" w:eastAsiaTheme="majorEastAsia" w:hAnsi="Arial" w:cs="Arial"/>
          <w:lang w:val="nn-NO"/>
        </w:rPr>
        <w:t>busetnadplanen</w:t>
      </w:r>
      <w:proofErr w:type="spellEnd"/>
      <w:r w:rsidRPr="00B4167A">
        <w:rPr>
          <w:rStyle w:val="normaltextrun"/>
          <w:rFonts w:ascii="Arial" w:eastAsiaTheme="majorEastAsia" w:hAnsi="Arial" w:cs="Arial"/>
          <w:lang w:val="nn-NO"/>
        </w:rPr>
        <w:t xml:space="preserve"> Trea som var teikna inn mellom parkeringsplassane mellom Rådhuset og </w:t>
      </w:r>
      <w:proofErr w:type="spellStart"/>
      <w:r w:rsidRPr="00B4167A">
        <w:rPr>
          <w:rStyle w:val="normaltextrun"/>
          <w:rFonts w:ascii="Arial" w:eastAsiaTheme="majorEastAsia" w:hAnsi="Arial" w:cs="Arial"/>
          <w:lang w:val="nn-NO"/>
        </w:rPr>
        <w:t>Sivdamssenteret</w:t>
      </w:r>
      <w:proofErr w:type="spellEnd"/>
      <w:r w:rsidRPr="00B4167A">
        <w:rPr>
          <w:rStyle w:val="normaltextrun"/>
          <w:rFonts w:ascii="Arial" w:eastAsiaTheme="majorEastAsia" w:hAnsi="Arial" w:cs="Arial"/>
          <w:lang w:val="nn-NO"/>
        </w:rPr>
        <w:t xml:space="preserve"> er opparbeida med hekk i staden. </w:t>
      </w:r>
      <w:proofErr w:type="spellStart"/>
      <w:r w:rsidRPr="00B4167A">
        <w:rPr>
          <w:rStyle w:val="normaltextrun"/>
          <w:rFonts w:ascii="Arial" w:eastAsiaTheme="majorEastAsia" w:hAnsi="Arial" w:cs="Arial"/>
          <w:lang w:val="nn-NO"/>
        </w:rPr>
        <w:t>Busetnadplanen</w:t>
      </w:r>
      <w:proofErr w:type="spellEnd"/>
      <w:r w:rsidRPr="00B4167A">
        <w:rPr>
          <w:rStyle w:val="normaltextrun"/>
          <w:rFonts w:ascii="Arial" w:eastAsiaTheme="majorEastAsia" w:hAnsi="Arial" w:cs="Arial"/>
          <w:lang w:val="nn-NO"/>
        </w:rPr>
        <w:t xml:space="preserve"> vidarefører føresegnene frå Plan 0098.00 som seier at busetnad kan vere inntil 4 etasjar. i område </w:t>
      </w:r>
      <w:r w:rsidRPr="00B4167A">
        <w:rPr>
          <w:rStyle w:val="normaltextrun"/>
          <w:rFonts w:ascii="Arial" w:eastAsiaTheme="majorEastAsia" w:hAnsi="Arial" w:cs="Arial"/>
          <w:lang w:val="nn-NO"/>
        </w:rPr>
        <w:lastRenderedPageBreak/>
        <w:t>avsett til offentlege bygningar. For eldrebustadene er det påskrift som seier maks 3 etasjar. Kjeller med himling lågare enn 1,5 meter rekna frå planert gjennomsnittleg terrengnivå og loft med mindre enn 1/3 bruksareal samanlikna med etasjen under var ikkje rekna som etasje etter dåverande byggeforskrift.</w:t>
      </w:r>
    </w:p>
    <w:p w14:paraId="05E205EA"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p>
    <w:p w14:paraId="4B099C27"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noProof/>
          <w:lang w:val="nn-NO"/>
        </w:rPr>
        <w:drawing>
          <wp:inline distT="0" distB="0" distL="0" distR="0" wp14:anchorId="1C4BF140" wp14:editId="2872EBBC">
            <wp:extent cx="5760720" cy="2360930"/>
            <wp:effectExtent l="0" t="0" r="0" b="1270"/>
            <wp:docPr id="178984195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41953" name=""/>
                    <pic:cNvPicPr/>
                  </pic:nvPicPr>
                  <pic:blipFill>
                    <a:blip r:embed="rId8"/>
                    <a:stretch>
                      <a:fillRect/>
                    </a:stretch>
                  </pic:blipFill>
                  <pic:spPr>
                    <a:xfrm>
                      <a:off x="0" y="0"/>
                      <a:ext cx="5760720" cy="2360930"/>
                    </a:xfrm>
                    <a:prstGeom prst="rect">
                      <a:avLst/>
                    </a:prstGeom>
                  </pic:spPr>
                </pic:pic>
              </a:graphicData>
            </a:graphic>
          </wp:inline>
        </w:drawing>
      </w:r>
    </w:p>
    <w:p w14:paraId="4AB85C35" w14:textId="12B82084" w:rsidR="008D1631" w:rsidRPr="00B4167A" w:rsidRDefault="00B4167A" w:rsidP="008D1631">
      <w:pPr>
        <w:pStyle w:val="paragraph"/>
        <w:spacing w:before="0" w:beforeAutospacing="0" w:after="0" w:afterAutospacing="0"/>
        <w:jc w:val="both"/>
        <w:textAlignment w:val="baseline"/>
        <w:rPr>
          <w:rStyle w:val="normaltextrun"/>
          <w:rFonts w:ascii="Arial" w:eastAsiaTheme="majorEastAsia" w:hAnsi="Arial" w:cs="Arial"/>
          <w:i/>
          <w:iCs/>
          <w:lang w:val="nn-NO"/>
        </w:rPr>
      </w:pPr>
      <w:r>
        <w:rPr>
          <w:rStyle w:val="normaltextrun"/>
          <w:rFonts w:ascii="Arial" w:eastAsiaTheme="majorEastAsia" w:hAnsi="Arial" w:cs="Arial"/>
          <w:i/>
          <w:iCs/>
          <w:lang w:val="nn-NO"/>
        </w:rPr>
        <w:t xml:space="preserve">Gjeldande </w:t>
      </w:r>
      <w:proofErr w:type="spellStart"/>
      <w:r>
        <w:rPr>
          <w:rStyle w:val="normaltextrun"/>
          <w:rFonts w:ascii="Arial" w:eastAsiaTheme="majorEastAsia" w:hAnsi="Arial" w:cs="Arial"/>
          <w:i/>
          <w:iCs/>
          <w:lang w:val="nn-NO"/>
        </w:rPr>
        <w:t>busetnadplan</w:t>
      </w:r>
      <w:proofErr w:type="spellEnd"/>
      <w:r>
        <w:rPr>
          <w:rStyle w:val="normaltextrun"/>
          <w:rFonts w:ascii="Arial" w:eastAsiaTheme="majorEastAsia" w:hAnsi="Arial" w:cs="Arial"/>
          <w:i/>
          <w:iCs/>
          <w:lang w:val="nn-NO"/>
        </w:rPr>
        <w:t xml:space="preserve"> </w:t>
      </w:r>
    </w:p>
    <w:p w14:paraId="74E1E911"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b/>
          <w:bCs/>
          <w:lang w:val="nn-NO"/>
        </w:rPr>
      </w:pPr>
    </w:p>
    <w:p w14:paraId="19B71CC7"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b/>
          <w:bCs/>
          <w:lang w:val="nn-NO"/>
        </w:rPr>
      </w:pPr>
      <w:r w:rsidRPr="00B4167A">
        <w:rPr>
          <w:rStyle w:val="normaltextrun"/>
          <w:rFonts w:ascii="Arial" w:eastAsiaTheme="majorEastAsia" w:hAnsi="Arial" w:cs="Arial"/>
          <w:b/>
          <w:bCs/>
          <w:lang w:val="nn-NO"/>
        </w:rPr>
        <w:t>Planlagt tiltak</w:t>
      </w:r>
    </w:p>
    <w:p w14:paraId="20D7AB7A" w14:textId="1DF8B5F1"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 xml:space="preserve">Kommunen har behov for nye sjukeheimsplasser og det er gjort ei vurdering av kor desse bør lokaliserast. I denne prosessen er </w:t>
      </w:r>
      <w:proofErr w:type="spellStart"/>
      <w:r w:rsidRPr="00B4167A">
        <w:rPr>
          <w:rStyle w:val="normaltextrun"/>
          <w:rFonts w:ascii="Arial" w:eastAsiaTheme="majorEastAsia" w:hAnsi="Arial" w:cs="Arial"/>
          <w:lang w:val="nn-NO"/>
        </w:rPr>
        <w:t>Sivdamområdet</w:t>
      </w:r>
      <w:proofErr w:type="spellEnd"/>
      <w:r w:rsidRPr="00B4167A">
        <w:rPr>
          <w:rStyle w:val="normaltextrun"/>
          <w:rFonts w:ascii="Arial" w:eastAsiaTheme="majorEastAsia" w:hAnsi="Arial" w:cs="Arial"/>
          <w:lang w:val="nn-NO"/>
        </w:rPr>
        <w:t xml:space="preserve"> peika på som det best egna området. Planen er å etablere nye sjukeheimsplassar. Intensjonen er å utvida </w:t>
      </w:r>
      <w:proofErr w:type="spellStart"/>
      <w:r w:rsidRPr="00B4167A">
        <w:rPr>
          <w:rStyle w:val="normaltextrun"/>
          <w:rFonts w:ascii="Arial" w:eastAsiaTheme="majorEastAsia" w:hAnsi="Arial" w:cs="Arial"/>
          <w:lang w:val="nn-NO"/>
        </w:rPr>
        <w:t>Sivdamsenteret</w:t>
      </w:r>
      <w:proofErr w:type="spellEnd"/>
      <w:r w:rsidRPr="00B4167A">
        <w:rPr>
          <w:rStyle w:val="normaltextrun"/>
          <w:rFonts w:ascii="Arial" w:eastAsiaTheme="majorEastAsia" w:hAnsi="Arial" w:cs="Arial"/>
          <w:lang w:val="nn-NO"/>
        </w:rPr>
        <w:t xml:space="preserve">. I gjeldande plan er det opna for bygg med 4 etasjar. Det vil i planarbeidet vurderast å opna for 5 etasjar </w:t>
      </w:r>
      <w:proofErr w:type="spellStart"/>
      <w:r w:rsidRPr="00B4167A">
        <w:rPr>
          <w:rStyle w:val="normaltextrun"/>
          <w:rFonts w:ascii="Arial" w:eastAsiaTheme="majorEastAsia" w:hAnsi="Arial" w:cs="Arial"/>
          <w:lang w:val="nn-NO"/>
        </w:rPr>
        <w:t>ek</w:t>
      </w:r>
      <w:r w:rsidR="00D66F6B">
        <w:rPr>
          <w:rStyle w:val="normaltextrun"/>
          <w:rFonts w:ascii="Arial" w:eastAsiaTheme="majorEastAsia" w:hAnsi="Arial" w:cs="Arial"/>
          <w:lang w:val="nn-NO"/>
        </w:rPr>
        <w:t>sl</w:t>
      </w:r>
      <w:proofErr w:type="spellEnd"/>
      <w:r w:rsidRPr="00B4167A">
        <w:rPr>
          <w:rStyle w:val="normaltextrun"/>
          <w:rFonts w:ascii="Arial" w:eastAsiaTheme="majorEastAsia" w:hAnsi="Arial" w:cs="Arial"/>
          <w:lang w:val="nn-NO"/>
        </w:rPr>
        <w:t xml:space="preserve">. kjellar for </w:t>
      </w:r>
      <w:proofErr w:type="spellStart"/>
      <w:r w:rsidRPr="00B4167A">
        <w:rPr>
          <w:rStyle w:val="normaltextrun"/>
          <w:rFonts w:ascii="Arial" w:eastAsiaTheme="majorEastAsia" w:hAnsi="Arial" w:cs="Arial"/>
          <w:lang w:val="nn-NO"/>
        </w:rPr>
        <w:t>Sivdamssenteret</w:t>
      </w:r>
      <w:proofErr w:type="spellEnd"/>
      <w:r w:rsidRPr="00B4167A">
        <w:rPr>
          <w:rStyle w:val="normaltextrun"/>
          <w:rFonts w:ascii="Arial" w:eastAsiaTheme="majorEastAsia" w:hAnsi="Arial" w:cs="Arial"/>
          <w:lang w:val="nn-NO"/>
        </w:rPr>
        <w:t xml:space="preserve">, om dette er </w:t>
      </w:r>
      <w:proofErr w:type="spellStart"/>
      <w:r w:rsidRPr="00B4167A">
        <w:rPr>
          <w:rStyle w:val="normaltextrun"/>
          <w:rFonts w:ascii="Arial" w:eastAsiaTheme="majorEastAsia" w:hAnsi="Arial" w:cs="Arial"/>
          <w:lang w:val="nn-NO"/>
        </w:rPr>
        <w:t>foreineleg</w:t>
      </w:r>
      <w:proofErr w:type="spellEnd"/>
      <w:r w:rsidRPr="00B4167A">
        <w:rPr>
          <w:rStyle w:val="normaltextrun"/>
          <w:rFonts w:ascii="Arial" w:eastAsiaTheme="majorEastAsia" w:hAnsi="Arial" w:cs="Arial"/>
          <w:lang w:val="nn-NO"/>
        </w:rPr>
        <w:t xml:space="preserve"> om arkitektoniske omsyn og omsyn til fugl.   Maksimal byggehøgde vil omsettast frå </w:t>
      </w:r>
      <w:proofErr w:type="spellStart"/>
      <w:r w:rsidRPr="00B4167A">
        <w:rPr>
          <w:rStyle w:val="normaltextrun"/>
          <w:rFonts w:ascii="Arial" w:eastAsiaTheme="majorEastAsia" w:hAnsi="Arial" w:cs="Arial"/>
          <w:lang w:val="nn-NO"/>
        </w:rPr>
        <w:t>anta</w:t>
      </w:r>
      <w:r w:rsidR="00D66F6B">
        <w:rPr>
          <w:rStyle w:val="normaltextrun"/>
          <w:rFonts w:ascii="Arial" w:eastAsiaTheme="majorEastAsia" w:hAnsi="Arial" w:cs="Arial"/>
          <w:lang w:val="nn-NO"/>
        </w:rPr>
        <w:t>l</w:t>
      </w:r>
      <w:r w:rsidRPr="00B4167A">
        <w:rPr>
          <w:rStyle w:val="normaltextrun"/>
          <w:rFonts w:ascii="Arial" w:eastAsiaTheme="majorEastAsia" w:hAnsi="Arial" w:cs="Arial"/>
          <w:lang w:val="nn-NO"/>
        </w:rPr>
        <w:t>l</w:t>
      </w:r>
      <w:proofErr w:type="spellEnd"/>
      <w:r w:rsidRPr="00B4167A">
        <w:rPr>
          <w:rStyle w:val="normaltextrun"/>
          <w:rFonts w:ascii="Arial" w:eastAsiaTheme="majorEastAsia" w:hAnsi="Arial" w:cs="Arial"/>
          <w:lang w:val="nn-NO"/>
        </w:rPr>
        <w:t xml:space="preserve"> etasjar til kotehøgde i endra reguleringsplan. Avgrensing av sjukeheimen vil liggja noko utafor det arealet som er sett av til dette føremålet i den opphavelege </w:t>
      </w:r>
      <w:proofErr w:type="spellStart"/>
      <w:r w:rsidRPr="00B4167A">
        <w:rPr>
          <w:rStyle w:val="normaltextrun"/>
          <w:rFonts w:ascii="Arial" w:eastAsiaTheme="majorEastAsia" w:hAnsi="Arial" w:cs="Arial"/>
          <w:lang w:val="nn-NO"/>
        </w:rPr>
        <w:t>busetnadplanen</w:t>
      </w:r>
      <w:proofErr w:type="spellEnd"/>
      <w:r w:rsidRPr="00B4167A">
        <w:rPr>
          <w:rStyle w:val="normaltextrun"/>
          <w:rFonts w:ascii="Arial" w:eastAsiaTheme="majorEastAsia" w:hAnsi="Arial" w:cs="Arial"/>
          <w:lang w:val="nn-NO"/>
        </w:rPr>
        <w:t>.</w:t>
      </w:r>
    </w:p>
    <w:p w14:paraId="0CDA2F1B"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p>
    <w:p w14:paraId="294DD2BC" w14:textId="77777777" w:rsidR="008D1631" w:rsidRPr="00B4167A" w:rsidRDefault="008D1631" w:rsidP="008D1631">
      <w:pPr>
        <w:pStyle w:val="paragraph"/>
        <w:spacing w:before="0" w:beforeAutospacing="0" w:after="0" w:afterAutospacing="0"/>
        <w:jc w:val="both"/>
        <w:textAlignment w:val="baseline"/>
        <w:rPr>
          <w:rFonts w:ascii="Arial" w:hAnsi="Arial" w:cs="Arial"/>
          <w:noProof/>
          <w:lang w:val="nn-NO"/>
        </w:rPr>
      </w:pPr>
      <w:r w:rsidRPr="00B4167A">
        <w:rPr>
          <w:rStyle w:val="normaltextrun"/>
          <w:rFonts w:ascii="Arial" w:eastAsiaTheme="majorEastAsia" w:hAnsi="Arial" w:cs="Arial"/>
          <w:noProof/>
          <w:lang w:val="nn-NO"/>
        </w:rPr>
        <w:drawing>
          <wp:inline distT="0" distB="0" distL="0" distR="0" wp14:anchorId="5BCA49B6" wp14:editId="7A7AB0B7">
            <wp:extent cx="2965837" cy="1449900"/>
            <wp:effectExtent l="0" t="0" r="6350" b="0"/>
            <wp:docPr id="67385120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51208" name=""/>
                    <pic:cNvPicPr/>
                  </pic:nvPicPr>
                  <pic:blipFill>
                    <a:blip r:embed="rId9"/>
                    <a:stretch>
                      <a:fillRect/>
                    </a:stretch>
                  </pic:blipFill>
                  <pic:spPr>
                    <a:xfrm>
                      <a:off x="0" y="0"/>
                      <a:ext cx="2992844" cy="1463103"/>
                    </a:xfrm>
                    <a:prstGeom prst="rect">
                      <a:avLst/>
                    </a:prstGeom>
                  </pic:spPr>
                </pic:pic>
              </a:graphicData>
            </a:graphic>
          </wp:inline>
        </w:drawing>
      </w:r>
      <w:r w:rsidRPr="00B4167A">
        <w:rPr>
          <w:rFonts w:ascii="Arial" w:hAnsi="Arial" w:cs="Arial"/>
          <w:noProof/>
          <w:lang w:val="nn-NO"/>
        </w:rPr>
        <w:t xml:space="preserve"> </w:t>
      </w:r>
      <w:r w:rsidRPr="00B4167A">
        <w:rPr>
          <w:rStyle w:val="normaltextrun"/>
          <w:rFonts w:ascii="Arial" w:eastAsiaTheme="majorEastAsia" w:hAnsi="Arial" w:cs="Arial"/>
          <w:noProof/>
          <w:lang w:val="nn-NO"/>
        </w:rPr>
        <w:drawing>
          <wp:inline distT="0" distB="0" distL="0" distR="0" wp14:anchorId="4FDA685F" wp14:editId="08E2E326">
            <wp:extent cx="2749546" cy="1128974"/>
            <wp:effectExtent l="0" t="0" r="0" b="0"/>
            <wp:docPr id="181799880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98809" name=""/>
                    <pic:cNvPicPr/>
                  </pic:nvPicPr>
                  <pic:blipFill>
                    <a:blip r:embed="rId10"/>
                    <a:stretch>
                      <a:fillRect/>
                    </a:stretch>
                  </pic:blipFill>
                  <pic:spPr>
                    <a:xfrm>
                      <a:off x="0" y="0"/>
                      <a:ext cx="2763518" cy="1134711"/>
                    </a:xfrm>
                    <a:prstGeom prst="rect">
                      <a:avLst/>
                    </a:prstGeom>
                  </pic:spPr>
                </pic:pic>
              </a:graphicData>
            </a:graphic>
          </wp:inline>
        </w:drawing>
      </w:r>
    </w:p>
    <w:p w14:paraId="299A4B6B" w14:textId="77777777" w:rsidR="008D1631" w:rsidRPr="00B4167A" w:rsidRDefault="008D1631" w:rsidP="008D1631">
      <w:pPr>
        <w:pStyle w:val="paragraph"/>
        <w:spacing w:before="0" w:beforeAutospacing="0" w:after="0" w:afterAutospacing="0"/>
        <w:jc w:val="both"/>
        <w:textAlignment w:val="baseline"/>
        <w:rPr>
          <w:rFonts w:ascii="Arial" w:hAnsi="Arial" w:cs="Arial"/>
          <w:i/>
          <w:iCs/>
          <w:noProof/>
          <w:lang w:val="nn-NO"/>
        </w:rPr>
      </w:pPr>
      <w:r w:rsidRPr="00B4167A">
        <w:rPr>
          <w:rFonts w:ascii="Arial" w:hAnsi="Arial" w:cs="Arial"/>
          <w:i/>
          <w:iCs/>
          <w:noProof/>
          <w:lang w:val="nn-NO"/>
        </w:rPr>
        <w:t xml:space="preserve">Skisser frå rapport utarbeuida av Asplan Viak og Halogen. </w:t>
      </w:r>
    </w:p>
    <w:p w14:paraId="42F0403E"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p>
    <w:p w14:paraId="15DD6783"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 xml:space="preserve">Det er etablert to småhus aust for Time Rådhus. Småhusa er slitesterke omsorgsbustader, særleg tilpassa personar med utfordringar innan rus- og psykiatri. Desse er etablerte på grunnlag av ein midlertidig dispensasjon (5 år) vedteken i ULK-024/24. I samband med planendringa vil ein og regulera desse som eit permanent tiltak. </w:t>
      </w:r>
    </w:p>
    <w:p w14:paraId="69D8D006"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p>
    <w:p w14:paraId="3DB1624D"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 xml:space="preserve">Planendringa legg elles ikkje opp til andre endringar på bygg innafor planområdet.  </w:t>
      </w:r>
    </w:p>
    <w:p w14:paraId="591501EE"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p>
    <w:p w14:paraId="15F7FF20"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 xml:space="preserve">I kartet under er mogleg areal for ny sjukeheim illustrert. </w:t>
      </w:r>
    </w:p>
    <w:p w14:paraId="6603252C"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r w:rsidRPr="00B4167A">
        <w:rPr>
          <w:rFonts w:ascii="Arial" w:hAnsi="Arial" w:cs="Arial"/>
          <w:noProof/>
          <w:lang w:val="nn-NO"/>
        </w:rPr>
        <w:lastRenderedPageBreak/>
        <w:t xml:space="preserve"> </w:t>
      </w:r>
      <w:r w:rsidRPr="00B4167A">
        <w:rPr>
          <w:rFonts w:ascii="Arial" w:hAnsi="Arial" w:cs="Arial"/>
          <w:noProof/>
          <w:lang w:val="nn-NO"/>
        </w:rPr>
        <w:drawing>
          <wp:inline distT="0" distB="0" distL="0" distR="0" wp14:anchorId="0330EC18" wp14:editId="06DE0C8B">
            <wp:extent cx="5760720" cy="2229485"/>
            <wp:effectExtent l="0" t="0" r="0" b="0"/>
            <wp:docPr id="134004233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42332" name=""/>
                    <pic:cNvPicPr/>
                  </pic:nvPicPr>
                  <pic:blipFill>
                    <a:blip r:embed="rId11"/>
                    <a:stretch>
                      <a:fillRect/>
                    </a:stretch>
                  </pic:blipFill>
                  <pic:spPr>
                    <a:xfrm>
                      <a:off x="0" y="0"/>
                      <a:ext cx="5760720" cy="2229485"/>
                    </a:xfrm>
                    <a:prstGeom prst="rect">
                      <a:avLst/>
                    </a:prstGeom>
                  </pic:spPr>
                </pic:pic>
              </a:graphicData>
            </a:graphic>
          </wp:inline>
        </w:drawing>
      </w:r>
    </w:p>
    <w:p w14:paraId="21B5EBD1" w14:textId="33D66254"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i/>
          <w:iCs/>
          <w:lang w:val="nn-NO"/>
        </w:rPr>
      </w:pPr>
      <w:r w:rsidRPr="00B4167A">
        <w:rPr>
          <w:rStyle w:val="normaltextrun"/>
          <w:rFonts w:ascii="Arial" w:eastAsiaTheme="majorEastAsia" w:hAnsi="Arial" w:cs="Arial"/>
          <w:i/>
          <w:iCs/>
          <w:lang w:val="nn-NO"/>
        </w:rPr>
        <w:t>Varsla planomriss med aktuelle område for nye tiltak</w:t>
      </w:r>
      <w:r w:rsidR="00197D32">
        <w:rPr>
          <w:rStyle w:val="normaltextrun"/>
          <w:rFonts w:ascii="Arial" w:eastAsiaTheme="majorEastAsia" w:hAnsi="Arial" w:cs="Arial"/>
          <w:i/>
          <w:iCs/>
          <w:lang w:val="nn-NO"/>
        </w:rPr>
        <w:t xml:space="preserve"> og </w:t>
      </w:r>
      <w:r w:rsidR="00B37AFB">
        <w:rPr>
          <w:rStyle w:val="normaltextrun"/>
          <w:rFonts w:ascii="Arial" w:eastAsiaTheme="majorEastAsia" w:hAnsi="Arial" w:cs="Arial"/>
          <w:i/>
          <w:iCs/>
          <w:lang w:val="nn-NO"/>
        </w:rPr>
        <w:t>etablerte småhus</w:t>
      </w:r>
    </w:p>
    <w:p w14:paraId="5B247ACE"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p>
    <w:p w14:paraId="21880E6C"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 xml:space="preserve">Sjølv om det ikkje vert planlagt endringar i størstedelen av planområdet, vert heile planen og noko tilgrensande areal varsla. </w:t>
      </w:r>
    </w:p>
    <w:p w14:paraId="7B9E1A0D"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p>
    <w:p w14:paraId="7E0AF431" w14:textId="77777777" w:rsidR="004E4F30"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 xml:space="preserve">Gjeldande plan er ikkje digitalisert. I samband med planendringa vil ein digitalisera planen og teikna han opp i tråd med gjeldande teiknereglar. Då vil ein justera linjer og element der det ikkje er samsvar mellom utbygd situasjon og regulert situasjon. </w:t>
      </w:r>
      <w:proofErr w:type="spellStart"/>
      <w:r w:rsidRPr="00B4167A">
        <w:rPr>
          <w:rStyle w:val="normaltextrun"/>
          <w:rFonts w:ascii="Arial" w:eastAsiaTheme="majorEastAsia" w:hAnsi="Arial" w:cs="Arial"/>
          <w:lang w:val="nn-NO"/>
        </w:rPr>
        <w:t>Busetnadplaner</w:t>
      </w:r>
      <w:proofErr w:type="spellEnd"/>
      <w:r w:rsidRPr="00B4167A">
        <w:rPr>
          <w:rStyle w:val="normaltextrun"/>
          <w:rFonts w:ascii="Arial" w:eastAsiaTheme="majorEastAsia" w:hAnsi="Arial" w:cs="Arial"/>
          <w:lang w:val="nn-NO"/>
        </w:rPr>
        <w:t xml:space="preserve"> </w:t>
      </w:r>
      <w:proofErr w:type="spellStart"/>
      <w:r w:rsidRPr="00B4167A">
        <w:rPr>
          <w:rStyle w:val="normaltextrun"/>
          <w:rFonts w:ascii="Arial" w:eastAsiaTheme="majorEastAsia" w:hAnsi="Arial" w:cs="Arial"/>
          <w:lang w:val="nn-NO"/>
        </w:rPr>
        <w:t>framstår</w:t>
      </w:r>
      <w:proofErr w:type="spellEnd"/>
      <w:r w:rsidRPr="00B4167A">
        <w:rPr>
          <w:rStyle w:val="normaltextrun"/>
          <w:rFonts w:ascii="Arial" w:eastAsiaTheme="majorEastAsia" w:hAnsi="Arial" w:cs="Arial"/>
          <w:lang w:val="nn-NO"/>
        </w:rPr>
        <w:t xml:space="preserve"> i dag som ein slags mellomting mellom detaljregulering og utomhusplan, noko som var vanleg praksis når han vart laga. Han inneheld detaljelement som nøyaktig plassering av trapper, trær, interne gangstiar, </w:t>
      </w:r>
      <w:proofErr w:type="spellStart"/>
      <w:r w:rsidRPr="00B4167A">
        <w:rPr>
          <w:rStyle w:val="normaltextrun"/>
          <w:rFonts w:ascii="Arial" w:eastAsiaTheme="majorEastAsia" w:hAnsi="Arial" w:cs="Arial"/>
          <w:lang w:val="nn-NO"/>
        </w:rPr>
        <w:t>avgrensning</w:t>
      </w:r>
      <w:proofErr w:type="spellEnd"/>
      <w:r w:rsidRPr="00B4167A">
        <w:rPr>
          <w:rStyle w:val="normaltextrun"/>
          <w:rFonts w:ascii="Arial" w:eastAsiaTheme="majorEastAsia" w:hAnsi="Arial" w:cs="Arial"/>
          <w:lang w:val="nn-NO"/>
        </w:rPr>
        <w:t xml:space="preserve"> av parkeringsplassar, med meir. Det vert planlagt å forenkla plankartet, då det ikkje nødvendigvis er gunstig å gjera alle elementa juridisk bindande. </w:t>
      </w:r>
    </w:p>
    <w:p w14:paraId="0C8123AB" w14:textId="77777777" w:rsidR="004E4F30" w:rsidRDefault="004E4F30" w:rsidP="008D1631">
      <w:pPr>
        <w:pStyle w:val="paragraph"/>
        <w:spacing w:before="0" w:beforeAutospacing="0" w:after="0" w:afterAutospacing="0"/>
        <w:jc w:val="both"/>
        <w:textAlignment w:val="baseline"/>
        <w:rPr>
          <w:rStyle w:val="normaltextrun"/>
          <w:rFonts w:ascii="Arial" w:eastAsiaTheme="majorEastAsia" w:hAnsi="Arial" w:cs="Arial"/>
          <w:lang w:val="nn-NO"/>
        </w:rPr>
      </w:pPr>
    </w:p>
    <w:p w14:paraId="7B5A563C" w14:textId="0546E9B9" w:rsidR="008D1631"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 xml:space="preserve">Eksisterande tre som er regulert verna vil vurderast  saman med anna grønstruktur i eige notat saman med landskapsarkitekt og klima- og </w:t>
      </w:r>
      <w:proofErr w:type="spellStart"/>
      <w:r w:rsidRPr="00B4167A">
        <w:rPr>
          <w:rStyle w:val="normaltextrun"/>
          <w:rFonts w:ascii="Arial" w:eastAsiaTheme="majorEastAsia" w:hAnsi="Arial" w:cs="Arial"/>
          <w:lang w:val="nn-NO"/>
        </w:rPr>
        <w:t>miljørådjevar</w:t>
      </w:r>
      <w:proofErr w:type="spellEnd"/>
      <w:r w:rsidRPr="00B4167A">
        <w:rPr>
          <w:rStyle w:val="normaltextrun"/>
          <w:rFonts w:ascii="Arial" w:eastAsiaTheme="majorEastAsia" w:hAnsi="Arial" w:cs="Arial"/>
          <w:lang w:val="nn-NO"/>
        </w:rPr>
        <w:t xml:space="preserve">. Ein vil og gjennomgå føresegnene og supplera desse i tråd med gjeldande krav. </w:t>
      </w:r>
    </w:p>
    <w:p w14:paraId="39E724BA" w14:textId="77777777" w:rsidR="004E4F30" w:rsidRPr="00B4167A" w:rsidRDefault="004E4F30" w:rsidP="008D1631">
      <w:pPr>
        <w:pStyle w:val="paragraph"/>
        <w:spacing w:before="0" w:beforeAutospacing="0" w:after="0" w:afterAutospacing="0"/>
        <w:jc w:val="both"/>
        <w:textAlignment w:val="baseline"/>
        <w:rPr>
          <w:rStyle w:val="normaltextrun"/>
          <w:rFonts w:ascii="Arial" w:eastAsiaTheme="majorEastAsia" w:hAnsi="Arial" w:cs="Arial"/>
          <w:lang w:val="nn-NO"/>
        </w:rPr>
      </w:pPr>
    </w:p>
    <w:p w14:paraId="53AB4331"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proofErr w:type="spellStart"/>
      <w:r w:rsidRPr="00B4167A">
        <w:rPr>
          <w:rStyle w:val="normaltextrun"/>
          <w:rFonts w:ascii="Arial" w:eastAsiaTheme="majorEastAsia" w:hAnsi="Arial" w:cs="Arial"/>
          <w:lang w:val="nn-NO"/>
        </w:rPr>
        <w:t>Tilgrensa</w:t>
      </w:r>
      <w:proofErr w:type="spellEnd"/>
      <w:r w:rsidRPr="00B4167A">
        <w:rPr>
          <w:rStyle w:val="normaltextrun"/>
          <w:rFonts w:ascii="Arial" w:eastAsiaTheme="majorEastAsia" w:hAnsi="Arial" w:cs="Arial"/>
          <w:lang w:val="nn-NO"/>
        </w:rPr>
        <w:t xml:space="preserve"> areal i Arne </w:t>
      </w:r>
      <w:proofErr w:type="spellStart"/>
      <w:r w:rsidRPr="00B4167A">
        <w:rPr>
          <w:rStyle w:val="normaltextrun"/>
          <w:rFonts w:ascii="Arial" w:eastAsiaTheme="majorEastAsia" w:hAnsi="Arial" w:cs="Arial"/>
          <w:lang w:val="nn-NO"/>
        </w:rPr>
        <w:t>Graborgsveg</w:t>
      </w:r>
      <w:proofErr w:type="spellEnd"/>
      <w:r w:rsidRPr="00B4167A">
        <w:rPr>
          <w:rStyle w:val="normaltextrun"/>
          <w:rFonts w:ascii="Arial" w:eastAsiaTheme="majorEastAsia" w:hAnsi="Arial" w:cs="Arial"/>
          <w:lang w:val="nn-NO"/>
        </w:rPr>
        <w:t xml:space="preserve"> / FV 506 vert og varsla, og varslingsområdet tek difor med deler av plan 0175.00, 0174.00 og 0098.00. Det er i utgangspunktet ikkje planlagt endringar innafor dette vegarealet, men område er teke med for at ein kan vurdera avkøyrslar med tilhøyrande frisiktlinjer. Eventuelle endringar av deler av tilgrensande planar vil gjerast gjennom at planområdet for 0143.00 utvidast noko, mens planområdet til tilgrensande planer reduserast tilsvarande.</w:t>
      </w:r>
    </w:p>
    <w:p w14:paraId="6C3D9154"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p>
    <w:p w14:paraId="10FD3E40"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b/>
          <w:bCs/>
          <w:lang w:val="nn-NO"/>
        </w:rPr>
      </w:pPr>
      <w:r w:rsidRPr="00B4167A">
        <w:rPr>
          <w:rStyle w:val="normaltextrun"/>
          <w:rFonts w:ascii="Arial" w:eastAsiaTheme="majorEastAsia" w:hAnsi="Arial" w:cs="Arial"/>
          <w:b/>
          <w:bCs/>
          <w:lang w:val="nn-NO"/>
        </w:rPr>
        <w:t xml:space="preserve">Faglege rapportar og utgreiingar </w:t>
      </w:r>
    </w:p>
    <w:p w14:paraId="5E49E51B"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 xml:space="preserve">Det er utarbeida ein rapport </w:t>
      </w:r>
      <w:proofErr w:type="spellStart"/>
      <w:r w:rsidRPr="00B4167A">
        <w:rPr>
          <w:rStyle w:val="normaltextrun"/>
          <w:rFonts w:ascii="Arial" w:eastAsiaTheme="majorEastAsia" w:hAnsi="Arial" w:cs="Arial"/>
          <w:i/>
          <w:iCs/>
          <w:lang w:val="nn-NO"/>
        </w:rPr>
        <w:t>Fremtidens</w:t>
      </w:r>
      <w:proofErr w:type="spellEnd"/>
      <w:r w:rsidRPr="00B4167A">
        <w:rPr>
          <w:rStyle w:val="normaltextrun"/>
          <w:rFonts w:ascii="Arial" w:eastAsiaTheme="majorEastAsia" w:hAnsi="Arial" w:cs="Arial"/>
          <w:i/>
          <w:iCs/>
          <w:lang w:val="nn-NO"/>
        </w:rPr>
        <w:t xml:space="preserve"> helse og velferd – Grunnlag for utvikling av 70 nye </w:t>
      </w:r>
      <w:proofErr w:type="spellStart"/>
      <w:r w:rsidRPr="00B4167A">
        <w:rPr>
          <w:rStyle w:val="normaltextrun"/>
          <w:rFonts w:ascii="Arial" w:eastAsiaTheme="majorEastAsia" w:hAnsi="Arial" w:cs="Arial"/>
          <w:i/>
          <w:iCs/>
          <w:lang w:val="nn-NO"/>
        </w:rPr>
        <w:t>institusjonsplasser</w:t>
      </w:r>
      <w:proofErr w:type="spellEnd"/>
      <w:r w:rsidRPr="00B4167A">
        <w:rPr>
          <w:rStyle w:val="normaltextrun"/>
          <w:rFonts w:ascii="Arial" w:eastAsiaTheme="majorEastAsia" w:hAnsi="Arial" w:cs="Arial"/>
          <w:lang w:val="nn-NO"/>
        </w:rPr>
        <w:t xml:space="preserve"> av Asplan </w:t>
      </w:r>
      <w:proofErr w:type="spellStart"/>
      <w:r w:rsidRPr="00B4167A">
        <w:rPr>
          <w:rStyle w:val="normaltextrun"/>
          <w:rFonts w:ascii="Arial" w:eastAsiaTheme="majorEastAsia" w:hAnsi="Arial" w:cs="Arial"/>
          <w:lang w:val="nn-NO"/>
        </w:rPr>
        <w:t>Viak</w:t>
      </w:r>
      <w:proofErr w:type="spellEnd"/>
      <w:r w:rsidRPr="00B4167A">
        <w:rPr>
          <w:rStyle w:val="normaltextrun"/>
          <w:rFonts w:ascii="Arial" w:eastAsiaTheme="majorEastAsia" w:hAnsi="Arial" w:cs="Arial"/>
          <w:lang w:val="nn-NO"/>
        </w:rPr>
        <w:t xml:space="preserve"> og Halogen. Denne </w:t>
      </w:r>
      <w:proofErr w:type="spellStart"/>
      <w:r w:rsidRPr="00B4167A">
        <w:rPr>
          <w:rStyle w:val="normaltextrun"/>
          <w:rFonts w:ascii="Arial" w:eastAsiaTheme="majorEastAsia" w:hAnsi="Arial" w:cs="Arial"/>
          <w:lang w:val="nn-NO"/>
        </w:rPr>
        <w:t>innheld</w:t>
      </w:r>
      <w:proofErr w:type="spellEnd"/>
      <w:r w:rsidRPr="00B4167A">
        <w:rPr>
          <w:rStyle w:val="normaltextrun"/>
          <w:rFonts w:ascii="Arial" w:eastAsiaTheme="majorEastAsia" w:hAnsi="Arial" w:cs="Arial"/>
          <w:lang w:val="nn-NO"/>
        </w:rPr>
        <w:t xml:space="preserve"> mellom anna ein stads- og mobilitetsanalyse og faglege vurderingar som ga grunnlag for vald plassering av nye institusjonsplassar. Denne gjer og nokre tilrådingar til vidare arbeid med bygget. </w:t>
      </w:r>
    </w:p>
    <w:p w14:paraId="53E71E11"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p>
    <w:p w14:paraId="6479432C"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Som ein del av planarbeidet, vil det vera naudsynt å utarbeida fagrapportar og illustrasjonar om følgjande tema:</w:t>
      </w:r>
    </w:p>
    <w:p w14:paraId="1B12D663" w14:textId="77777777" w:rsidR="008D1631" w:rsidRPr="00B4167A" w:rsidRDefault="008D1631" w:rsidP="008D1631">
      <w:pPr>
        <w:pStyle w:val="paragraph"/>
        <w:numPr>
          <w:ilvl w:val="0"/>
          <w:numId w:val="1"/>
        </w:numPr>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Flaumutgreiingar med naudsynte tiltak for 1000-års vassdragsflaum og 200-års regn (overvatn).</w:t>
      </w:r>
    </w:p>
    <w:p w14:paraId="3CB760EB" w14:textId="77777777" w:rsidR="008D1631" w:rsidRPr="00B4167A" w:rsidRDefault="008D1631" w:rsidP="008D1631">
      <w:pPr>
        <w:pStyle w:val="paragraph"/>
        <w:numPr>
          <w:ilvl w:val="0"/>
          <w:numId w:val="1"/>
        </w:numPr>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ROS-analyse</w:t>
      </w:r>
    </w:p>
    <w:p w14:paraId="620DDFC0" w14:textId="77777777" w:rsidR="008D1631" w:rsidRPr="00B4167A" w:rsidRDefault="008D1631" w:rsidP="008D1631">
      <w:pPr>
        <w:pStyle w:val="paragraph"/>
        <w:numPr>
          <w:ilvl w:val="0"/>
          <w:numId w:val="1"/>
        </w:numPr>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Støyvurderingar</w:t>
      </w:r>
    </w:p>
    <w:p w14:paraId="494DB46C" w14:textId="77777777" w:rsidR="008D1631" w:rsidRPr="00B4167A" w:rsidRDefault="008D1631" w:rsidP="008D1631">
      <w:pPr>
        <w:pStyle w:val="paragraph"/>
        <w:numPr>
          <w:ilvl w:val="0"/>
          <w:numId w:val="1"/>
        </w:numPr>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Biologisk mangfald</w:t>
      </w:r>
    </w:p>
    <w:p w14:paraId="450F6DBF" w14:textId="77777777" w:rsidR="008D1631" w:rsidRPr="00B4167A" w:rsidRDefault="008D1631" w:rsidP="008D1631">
      <w:pPr>
        <w:pStyle w:val="paragraph"/>
        <w:numPr>
          <w:ilvl w:val="0"/>
          <w:numId w:val="1"/>
        </w:numPr>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Blågrøn faktor</w:t>
      </w:r>
    </w:p>
    <w:p w14:paraId="7BF22268" w14:textId="77777777" w:rsidR="008D1631" w:rsidRPr="00B4167A" w:rsidRDefault="008D1631" w:rsidP="008D1631">
      <w:pPr>
        <w:pStyle w:val="paragraph"/>
        <w:numPr>
          <w:ilvl w:val="0"/>
          <w:numId w:val="1"/>
        </w:numPr>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lastRenderedPageBreak/>
        <w:t>VA-rammeplan</w:t>
      </w:r>
    </w:p>
    <w:p w14:paraId="131EF0D0" w14:textId="437DCABA" w:rsidR="008D1631" w:rsidRPr="00B4167A" w:rsidRDefault="008D1631" w:rsidP="008D1631">
      <w:pPr>
        <w:pStyle w:val="paragraph"/>
        <w:numPr>
          <w:ilvl w:val="0"/>
          <w:numId w:val="1"/>
        </w:numPr>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Massehandteringsplan</w:t>
      </w:r>
      <w:r w:rsidR="003119D4">
        <w:rPr>
          <w:rStyle w:val="normaltextrun"/>
          <w:rFonts w:ascii="Arial" w:eastAsiaTheme="majorEastAsia" w:hAnsi="Arial" w:cs="Arial"/>
          <w:lang w:val="nn-NO"/>
        </w:rPr>
        <w:t>, inkl. vurdering av eventuelle forureina massar</w:t>
      </w:r>
    </w:p>
    <w:p w14:paraId="250906F3" w14:textId="77777777" w:rsidR="008D1631" w:rsidRPr="00B4167A" w:rsidRDefault="008D1631" w:rsidP="008D1631">
      <w:pPr>
        <w:pStyle w:val="paragraph"/>
        <w:numPr>
          <w:ilvl w:val="0"/>
          <w:numId w:val="1"/>
        </w:numPr>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Grunnundersøkingar</w:t>
      </w:r>
    </w:p>
    <w:p w14:paraId="665C5245" w14:textId="77777777" w:rsidR="008D1631" w:rsidRPr="00B4167A" w:rsidRDefault="008D1631" w:rsidP="008D1631">
      <w:pPr>
        <w:pStyle w:val="paragraph"/>
        <w:numPr>
          <w:ilvl w:val="0"/>
          <w:numId w:val="1"/>
        </w:numPr>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Renovasjonsteknisk plan</w:t>
      </w:r>
    </w:p>
    <w:p w14:paraId="7ECD1188" w14:textId="77777777" w:rsidR="008D1631" w:rsidRPr="00B4167A" w:rsidRDefault="008D1631" w:rsidP="008D1631">
      <w:pPr>
        <w:pStyle w:val="paragraph"/>
        <w:numPr>
          <w:ilvl w:val="0"/>
          <w:numId w:val="1"/>
        </w:numPr>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Brannteknisk plan</w:t>
      </w:r>
    </w:p>
    <w:p w14:paraId="1C2680E6" w14:textId="77777777" w:rsidR="008D1631" w:rsidRPr="00B4167A" w:rsidRDefault="008D1631" w:rsidP="008D1631">
      <w:pPr>
        <w:pStyle w:val="paragraph"/>
        <w:numPr>
          <w:ilvl w:val="0"/>
          <w:numId w:val="1"/>
        </w:numPr>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Utomhusplan</w:t>
      </w:r>
    </w:p>
    <w:p w14:paraId="0C2BC004" w14:textId="77777777" w:rsidR="008D1631" w:rsidRPr="00B4167A" w:rsidRDefault="008D1631" w:rsidP="008D1631">
      <w:pPr>
        <w:pStyle w:val="paragraph"/>
        <w:numPr>
          <w:ilvl w:val="0"/>
          <w:numId w:val="1"/>
        </w:numPr>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Illustrasjonar av planlagt busetnad, og i 3D.</w:t>
      </w:r>
    </w:p>
    <w:p w14:paraId="0571FF5F" w14:textId="77777777" w:rsidR="008D1631" w:rsidRPr="00B4167A" w:rsidRDefault="008D1631" w:rsidP="008D1631">
      <w:pPr>
        <w:pStyle w:val="paragraph"/>
        <w:numPr>
          <w:ilvl w:val="0"/>
          <w:numId w:val="1"/>
        </w:numPr>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Mobilitetsplan</w:t>
      </w:r>
    </w:p>
    <w:p w14:paraId="015E8F8B"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p>
    <w:p w14:paraId="23B58B88" w14:textId="23F9021F"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 xml:space="preserve">Fagrapportar og illustrasjonar vil primært omfatta området ved </w:t>
      </w:r>
      <w:proofErr w:type="spellStart"/>
      <w:r w:rsidRPr="00B4167A">
        <w:rPr>
          <w:rStyle w:val="normaltextrun"/>
          <w:rFonts w:ascii="Arial" w:eastAsiaTheme="majorEastAsia" w:hAnsi="Arial" w:cs="Arial"/>
          <w:lang w:val="nn-NO"/>
        </w:rPr>
        <w:t>Sivdamssenteret</w:t>
      </w:r>
      <w:proofErr w:type="spellEnd"/>
      <w:r w:rsidRPr="00B4167A">
        <w:rPr>
          <w:rStyle w:val="normaltextrun"/>
          <w:rFonts w:ascii="Arial" w:eastAsiaTheme="majorEastAsia" w:hAnsi="Arial" w:cs="Arial"/>
          <w:lang w:val="nn-NO"/>
        </w:rPr>
        <w:t xml:space="preserve"> og </w:t>
      </w:r>
      <w:proofErr w:type="spellStart"/>
      <w:r w:rsidRPr="00B4167A">
        <w:rPr>
          <w:rStyle w:val="normaltextrun"/>
          <w:rFonts w:ascii="Arial" w:eastAsiaTheme="majorEastAsia" w:hAnsi="Arial" w:cs="Arial"/>
          <w:lang w:val="nn-NO"/>
        </w:rPr>
        <w:t>Sivdamsheimen</w:t>
      </w:r>
      <w:proofErr w:type="spellEnd"/>
      <w:r w:rsidRPr="00B4167A">
        <w:rPr>
          <w:rStyle w:val="normaltextrun"/>
          <w:rFonts w:ascii="Arial" w:eastAsiaTheme="majorEastAsia" w:hAnsi="Arial" w:cs="Arial"/>
          <w:lang w:val="nn-NO"/>
        </w:rPr>
        <w:t xml:space="preserve">, men må tilpassast det relevante temaet. </w:t>
      </w:r>
    </w:p>
    <w:p w14:paraId="06B6B78E"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p>
    <w:p w14:paraId="2AAC64B8" w14:textId="77777777" w:rsidR="008D1631" w:rsidRPr="00B4167A" w:rsidRDefault="008D1631" w:rsidP="008D1631">
      <w:pPr>
        <w:pStyle w:val="paragraph"/>
        <w:spacing w:before="0" w:beforeAutospacing="0" w:after="0" w:afterAutospacing="0"/>
        <w:jc w:val="both"/>
        <w:textAlignment w:val="baseline"/>
        <w:rPr>
          <w:rFonts w:ascii="Arial" w:eastAsiaTheme="majorEastAsia" w:hAnsi="Arial" w:cs="Arial"/>
          <w:b/>
          <w:bCs/>
          <w:lang w:val="nn-NO"/>
        </w:rPr>
      </w:pPr>
      <w:r w:rsidRPr="00B4167A">
        <w:rPr>
          <w:rStyle w:val="normaltextrun"/>
          <w:rFonts w:ascii="Arial" w:eastAsiaTheme="majorEastAsia" w:hAnsi="Arial" w:cs="Arial"/>
          <w:b/>
          <w:bCs/>
          <w:lang w:val="nn-NO"/>
        </w:rPr>
        <w:t>Vurdering av krav om konsekvensutgreiing</w:t>
      </w:r>
    </w:p>
    <w:p w14:paraId="32A0A36D" w14:textId="77777777" w:rsidR="008D1631" w:rsidRPr="00B4167A" w:rsidRDefault="008D1631" w:rsidP="008D1631">
      <w:pPr>
        <w:pStyle w:val="paragraph"/>
        <w:spacing w:before="0" w:beforeAutospacing="0" w:after="0" w:afterAutospacing="0"/>
        <w:jc w:val="both"/>
        <w:textAlignment w:val="baseline"/>
        <w:rPr>
          <w:rFonts w:ascii="Arial" w:hAnsi="Arial" w:cs="Arial"/>
          <w:lang w:val="nn-NO"/>
        </w:rPr>
      </w:pPr>
      <w:r w:rsidRPr="00B4167A">
        <w:rPr>
          <w:rStyle w:val="normaltextrun"/>
          <w:rFonts w:ascii="Arial" w:eastAsiaTheme="majorEastAsia" w:hAnsi="Arial" w:cs="Arial"/>
          <w:lang w:val="nn-NO"/>
        </w:rPr>
        <w:t>Tiltaket er vurdert ikkje å utløyse krav til konsekvensutgreiing (KU) etter plan- og bygningslova § 4-2, jf. Forskrift om konsekvensutgreiing.</w:t>
      </w:r>
      <w:r w:rsidRPr="00B4167A">
        <w:rPr>
          <w:rStyle w:val="eop"/>
          <w:rFonts w:ascii="Arial" w:eastAsiaTheme="majorEastAsia" w:hAnsi="Arial" w:cs="Arial"/>
          <w:bdr w:val="none" w:sz="0" w:space="0" w:color="auto" w:frame="1"/>
          <w:shd w:val="clear" w:color="auto" w:fill="C6C6C6"/>
          <w:lang w:val="nn-NO"/>
        </w:rPr>
        <w:t> </w:t>
      </w:r>
    </w:p>
    <w:p w14:paraId="57AA4DBF"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color w:val="C00000"/>
          <w:lang w:val="nn-NO"/>
        </w:rPr>
      </w:pPr>
    </w:p>
    <w:p w14:paraId="3B7582F9"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b/>
          <w:bCs/>
          <w:lang w:val="nn-NO"/>
        </w:rPr>
      </w:pPr>
      <w:r w:rsidRPr="00B4167A">
        <w:rPr>
          <w:rStyle w:val="normaltextrun"/>
          <w:rFonts w:ascii="Arial" w:eastAsiaTheme="majorEastAsia" w:hAnsi="Arial" w:cs="Arial"/>
          <w:b/>
          <w:bCs/>
          <w:lang w:val="nn-NO"/>
        </w:rPr>
        <w:t>Omsyn til verneområdet</w:t>
      </w:r>
    </w:p>
    <w:p w14:paraId="262E5FE1"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 xml:space="preserve">Deler av planområdet ligg innafor </w:t>
      </w:r>
      <w:proofErr w:type="spellStart"/>
      <w:r w:rsidRPr="00B4167A">
        <w:rPr>
          <w:rStyle w:val="normaltextrun"/>
          <w:rFonts w:ascii="Arial" w:eastAsiaTheme="majorEastAsia" w:hAnsi="Arial" w:cs="Arial"/>
          <w:lang w:val="nn-NO"/>
        </w:rPr>
        <w:t>fuglefredningsområde</w:t>
      </w:r>
      <w:proofErr w:type="spellEnd"/>
      <w:r w:rsidRPr="00B4167A">
        <w:rPr>
          <w:rStyle w:val="normaltextrun"/>
          <w:rFonts w:ascii="Arial" w:eastAsiaTheme="majorEastAsia" w:hAnsi="Arial" w:cs="Arial"/>
          <w:lang w:val="nn-NO"/>
        </w:rPr>
        <w:t xml:space="preserve"> og landskapsvernområde. Desse omfattast av Forskrift om vern som landskapsvern- og </w:t>
      </w:r>
      <w:proofErr w:type="spellStart"/>
      <w:r w:rsidRPr="00B4167A">
        <w:rPr>
          <w:rStyle w:val="normaltextrun"/>
          <w:rFonts w:ascii="Arial" w:eastAsiaTheme="majorEastAsia" w:hAnsi="Arial" w:cs="Arial"/>
          <w:lang w:val="nn-NO"/>
        </w:rPr>
        <w:t>fuglefredningsområde</w:t>
      </w:r>
      <w:proofErr w:type="spellEnd"/>
      <w:r w:rsidRPr="00B4167A">
        <w:rPr>
          <w:rStyle w:val="normaltextrun"/>
          <w:rFonts w:ascii="Arial" w:eastAsiaTheme="majorEastAsia" w:hAnsi="Arial" w:cs="Arial"/>
          <w:lang w:val="nn-NO"/>
        </w:rPr>
        <w:t>, Søndre Frøyland, Time kommune, Rogaland. Det vil ikkje opna for ny bygg nærare Frøylandsvatnet enn dagens situasjon. Det kan bli naudsyn å vidareføra nokre eksisterande tiltak og å etablera naudsynt tilkomst til baksida av eksisterande bygg. Det kan og vere behov for flaumsikringstiltak innanfor verneområdet. Om naudsynt, vil det søkast om dispensasjon frå verneforskrifta. Eventuell godkjent dispensasjon må ligga føre før planforslaget vart lagt ut på høyring. I planendringa vil  ein vurdera eventuelle naudsynte kompenserande tiltak.</w:t>
      </w:r>
    </w:p>
    <w:p w14:paraId="5C20F0E9"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color w:val="C00000"/>
          <w:lang w:val="nn-NO"/>
        </w:rPr>
      </w:pPr>
    </w:p>
    <w:p w14:paraId="268D52BC" w14:textId="77777777" w:rsidR="00C254D6" w:rsidRDefault="008D1631" w:rsidP="00C254D6">
      <w:pPr>
        <w:pStyle w:val="paragraph"/>
        <w:spacing w:before="0" w:beforeAutospacing="0" w:after="0" w:afterAutospacing="0"/>
        <w:jc w:val="both"/>
        <w:textAlignment w:val="baseline"/>
        <w:rPr>
          <w:rStyle w:val="normaltextrun"/>
          <w:rFonts w:ascii="Arial" w:eastAsiaTheme="majorEastAsia" w:hAnsi="Arial" w:cs="Arial"/>
          <w:b/>
          <w:bCs/>
          <w:lang w:val="nn-NO"/>
        </w:rPr>
      </w:pPr>
      <w:r w:rsidRPr="00B4167A">
        <w:rPr>
          <w:rStyle w:val="normaltextrun"/>
          <w:rFonts w:ascii="Arial" w:eastAsiaTheme="majorEastAsia" w:hAnsi="Arial" w:cs="Arial"/>
          <w:b/>
          <w:bCs/>
          <w:lang w:val="nn-NO"/>
        </w:rPr>
        <w:t>Informasjon og medverknad</w:t>
      </w:r>
    </w:p>
    <w:p w14:paraId="2CF02CDD" w14:textId="395254D5" w:rsidR="00C254D6" w:rsidRPr="00193B8F" w:rsidRDefault="00C254D6" w:rsidP="00C254D6">
      <w:pPr>
        <w:pStyle w:val="paragraph"/>
        <w:spacing w:before="0" w:beforeAutospacing="0" w:after="0" w:afterAutospacing="0"/>
        <w:jc w:val="both"/>
        <w:textAlignment w:val="baseline"/>
        <w:rPr>
          <w:rStyle w:val="normaltextrun"/>
          <w:rFonts w:ascii="Arial" w:eastAsiaTheme="majorEastAsia" w:hAnsi="Arial" w:cs="Arial"/>
          <w:b/>
          <w:bCs/>
          <w:lang w:val="nn-NO"/>
        </w:rPr>
      </w:pPr>
      <w:r w:rsidRPr="00193B8F">
        <w:rPr>
          <w:rStyle w:val="normaltextrun"/>
          <w:rFonts w:ascii="Arial" w:eastAsiaTheme="majorEastAsia" w:hAnsi="Arial" w:cs="Arial"/>
          <w:lang w:val="nn-NO"/>
        </w:rPr>
        <w:t xml:space="preserve">For nærmare informasjon om planarbeidet kan du kontakte Ingvild </w:t>
      </w:r>
      <w:proofErr w:type="spellStart"/>
      <w:r w:rsidRPr="00193B8F">
        <w:rPr>
          <w:rStyle w:val="normaltextrun"/>
          <w:rFonts w:ascii="Arial" w:eastAsiaTheme="majorEastAsia" w:hAnsi="Arial" w:cs="Arial"/>
          <w:lang w:val="nn-NO"/>
        </w:rPr>
        <w:t>Kjosavik</w:t>
      </w:r>
      <w:proofErr w:type="spellEnd"/>
      <w:r w:rsidRPr="00193B8F">
        <w:rPr>
          <w:rStyle w:val="normaltextrun"/>
          <w:rFonts w:ascii="Arial" w:eastAsiaTheme="majorEastAsia" w:hAnsi="Arial" w:cs="Arial"/>
          <w:lang w:val="nn-NO"/>
        </w:rPr>
        <w:t xml:space="preserve"> på telefon </w:t>
      </w:r>
      <w:r w:rsidRPr="00193B8F">
        <w:rPr>
          <w:rFonts w:ascii="Arial" w:eastAsiaTheme="majorEastAsia" w:hAnsi="Arial" w:cs="Arial"/>
          <w:b/>
          <w:bCs/>
          <w:lang w:val="nn-NO"/>
        </w:rPr>
        <w:t>928 00 077</w:t>
      </w:r>
      <w:r w:rsidRPr="00193B8F">
        <w:rPr>
          <w:rStyle w:val="normaltextrun"/>
          <w:rFonts w:ascii="Arial" w:eastAsiaTheme="majorEastAsia" w:hAnsi="Arial" w:cs="Arial"/>
          <w:color w:val="000000"/>
          <w:lang w:val="nn-NO"/>
        </w:rPr>
        <w:t>. </w:t>
      </w:r>
    </w:p>
    <w:p w14:paraId="3EFD220D" w14:textId="77777777" w:rsidR="008D1631" w:rsidRPr="00B4167A" w:rsidRDefault="008D1631" w:rsidP="008D1631">
      <w:pPr>
        <w:pStyle w:val="paragraph"/>
        <w:spacing w:before="0" w:beforeAutospacing="0" w:after="0" w:afterAutospacing="0"/>
        <w:jc w:val="both"/>
        <w:textAlignment w:val="baseline"/>
        <w:rPr>
          <w:rFonts w:ascii="Arial" w:hAnsi="Arial" w:cs="Arial"/>
          <w:lang w:val="nn-NO"/>
        </w:rPr>
      </w:pPr>
    </w:p>
    <w:p w14:paraId="101013C2"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Du finn rapport som omhandlar område for ny sjukeheim på www.time.kommune.no under </w:t>
      </w:r>
      <w:r w:rsidRPr="00B4167A">
        <w:rPr>
          <w:rStyle w:val="normaltextrun"/>
          <w:rFonts w:ascii="Arial" w:eastAsiaTheme="majorEastAsia" w:hAnsi="Arial" w:cs="Arial"/>
          <w:i/>
          <w:iCs/>
          <w:lang w:val="nn-NO"/>
        </w:rPr>
        <w:t>Kunngjeringar</w:t>
      </w:r>
      <w:r w:rsidRPr="00B4167A">
        <w:rPr>
          <w:rStyle w:val="normaltextrun"/>
          <w:rFonts w:ascii="Arial" w:eastAsiaTheme="majorEastAsia" w:hAnsi="Arial" w:cs="Arial"/>
          <w:lang w:val="nn-NO"/>
        </w:rPr>
        <w:t>, eller under </w:t>
      </w:r>
      <w:r w:rsidRPr="00B4167A">
        <w:rPr>
          <w:rStyle w:val="normaltextrun"/>
          <w:rFonts w:ascii="Arial" w:eastAsiaTheme="majorEastAsia" w:hAnsi="Arial" w:cs="Arial"/>
          <w:i/>
          <w:iCs/>
          <w:lang w:val="nn-NO"/>
        </w:rPr>
        <w:t>Varsel om oppstart av planarbeid</w:t>
      </w:r>
      <w:r w:rsidRPr="00B4167A">
        <w:rPr>
          <w:rStyle w:val="normaltextrun"/>
          <w:rFonts w:ascii="Arial" w:eastAsiaTheme="majorEastAsia" w:hAnsi="Arial" w:cs="Arial"/>
          <w:lang w:val="nn-NO"/>
        </w:rPr>
        <w:t>. Dokumenta kan du og få i papirformat ved å venda deg til innbyggarservice i Time rådhus. </w:t>
      </w:r>
    </w:p>
    <w:p w14:paraId="53D2B472"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p>
    <w:p w14:paraId="55615161" w14:textId="42145076" w:rsidR="008D1631" w:rsidRPr="00B4167A" w:rsidRDefault="00FA2E08" w:rsidP="008D1631">
      <w:pPr>
        <w:pStyle w:val="paragraph"/>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 xml:space="preserve">Det vert arrangert open kontordag om planen og føreslått utviding av </w:t>
      </w:r>
      <w:proofErr w:type="spellStart"/>
      <w:r w:rsidRPr="00B4167A">
        <w:rPr>
          <w:rStyle w:val="normaltextrun"/>
          <w:rFonts w:ascii="Arial" w:eastAsiaTheme="majorEastAsia" w:hAnsi="Arial" w:cs="Arial"/>
          <w:lang w:val="nn-NO"/>
        </w:rPr>
        <w:t>Sivdamssenteret</w:t>
      </w:r>
      <w:proofErr w:type="spellEnd"/>
      <w:r w:rsidRPr="00B4167A">
        <w:rPr>
          <w:rStyle w:val="normaltextrun"/>
          <w:rFonts w:ascii="Arial" w:eastAsiaTheme="majorEastAsia" w:hAnsi="Arial" w:cs="Arial"/>
          <w:lang w:val="nn-NO"/>
        </w:rPr>
        <w:t xml:space="preserve"> den </w:t>
      </w:r>
      <w:r w:rsidRPr="00DD0DBB">
        <w:rPr>
          <w:rStyle w:val="normaltextrun"/>
          <w:rFonts w:ascii="Arial" w:eastAsiaTheme="majorEastAsia" w:hAnsi="Arial" w:cs="Arial"/>
          <w:b/>
          <w:bCs/>
          <w:lang w:val="nn-NO"/>
        </w:rPr>
        <w:t>28. mai kl. 12-17</w:t>
      </w:r>
      <w:r w:rsidRPr="00B4167A">
        <w:rPr>
          <w:rStyle w:val="normaltextrun"/>
          <w:rFonts w:ascii="Arial" w:eastAsiaTheme="majorEastAsia" w:hAnsi="Arial" w:cs="Arial"/>
          <w:lang w:val="nn-NO"/>
        </w:rPr>
        <w:t xml:space="preserve"> på Time rådhus.  </w:t>
      </w:r>
      <w:r w:rsidR="008D1631" w:rsidRPr="00B4167A">
        <w:rPr>
          <w:rStyle w:val="normaltextrun"/>
          <w:rFonts w:ascii="Arial" w:eastAsiaTheme="majorEastAsia" w:hAnsi="Arial" w:cs="Arial"/>
          <w:lang w:val="nn-NO"/>
        </w:rPr>
        <w:t xml:space="preserve">I dette tidsrommet vil ein kunne treffa ansvarlege for planarbeid og prosjekt og det vert </w:t>
      </w:r>
      <w:r w:rsidRPr="00B4167A">
        <w:rPr>
          <w:rStyle w:val="normaltextrun"/>
          <w:rFonts w:ascii="Arial" w:eastAsiaTheme="majorEastAsia" w:hAnsi="Arial" w:cs="Arial"/>
          <w:lang w:val="nn-NO"/>
        </w:rPr>
        <w:t xml:space="preserve">moglegheit </w:t>
      </w:r>
      <w:r w:rsidR="008D1631" w:rsidRPr="00B4167A">
        <w:rPr>
          <w:rStyle w:val="normaltextrun"/>
          <w:rFonts w:ascii="Arial" w:eastAsiaTheme="majorEastAsia" w:hAnsi="Arial" w:cs="Arial"/>
          <w:lang w:val="nn-NO"/>
        </w:rPr>
        <w:t xml:space="preserve">til å få meir informasjon </w:t>
      </w:r>
      <w:r w:rsidRPr="00B4167A">
        <w:rPr>
          <w:rStyle w:val="normaltextrun"/>
          <w:rFonts w:ascii="Arial" w:eastAsiaTheme="majorEastAsia" w:hAnsi="Arial" w:cs="Arial"/>
          <w:lang w:val="nn-NO"/>
        </w:rPr>
        <w:t xml:space="preserve">om planarbeidet </w:t>
      </w:r>
      <w:r w:rsidR="008D1631" w:rsidRPr="00B4167A">
        <w:rPr>
          <w:rStyle w:val="normaltextrun"/>
          <w:rFonts w:ascii="Arial" w:eastAsiaTheme="majorEastAsia" w:hAnsi="Arial" w:cs="Arial"/>
          <w:lang w:val="nn-NO"/>
        </w:rPr>
        <w:t xml:space="preserve">og til å stilla spørsmål. </w:t>
      </w:r>
    </w:p>
    <w:p w14:paraId="575490A4"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p>
    <w:p w14:paraId="623DCECC" w14:textId="2F05726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lang w:val="nn-NO"/>
        </w:rPr>
      </w:pPr>
      <w:r w:rsidRPr="00B4167A">
        <w:rPr>
          <w:rStyle w:val="normaltextrun"/>
          <w:rFonts w:ascii="Arial" w:eastAsiaTheme="majorEastAsia" w:hAnsi="Arial" w:cs="Arial"/>
          <w:lang w:val="nn-NO"/>
        </w:rPr>
        <w:t>I høyringsfasen vil det og inviterast til møte eller kontordag. Senior- og brukarråde</w:t>
      </w:r>
      <w:r w:rsidR="00DD0DBB">
        <w:rPr>
          <w:rStyle w:val="normaltextrun"/>
          <w:rFonts w:ascii="Arial" w:eastAsiaTheme="majorEastAsia" w:hAnsi="Arial" w:cs="Arial"/>
          <w:lang w:val="nn-NO"/>
        </w:rPr>
        <w:t>t</w:t>
      </w:r>
      <w:r w:rsidRPr="00B4167A">
        <w:rPr>
          <w:rStyle w:val="normaltextrun"/>
          <w:rFonts w:ascii="Arial" w:eastAsiaTheme="majorEastAsia" w:hAnsi="Arial" w:cs="Arial"/>
          <w:lang w:val="nn-NO"/>
        </w:rPr>
        <w:t xml:space="preserve"> vil få orientering om planarbeidet og få saka på høyring. </w:t>
      </w:r>
    </w:p>
    <w:p w14:paraId="78336589"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b/>
          <w:bCs/>
          <w:lang w:val="nn-NO"/>
        </w:rPr>
      </w:pPr>
    </w:p>
    <w:p w14:paraId="66CB3B84" w14:textId="77777777" w:rsidR="008D1631" w:rsidRPr="00B4167A" w:rsidRDefault="008D1631" w:rsidP="008D1631">
      <w:pPr>
        <w:pStyle w:val="paragraph"/>
        <w:spacing w:before="0" w:beforeAutospacing="0" w:after="0" w:afterAutospacing="0"/>
        <w:jc w:val="both"/>
        <w:textAlignment w:val="baseline"/>
        <w:rPr>
          <w:rStyle w:val="normaltextrun"/>
          <w:rFonts w:ascii="Arial" w:eastAsiaTheme="majorEastAsia" w:hAnsi="Arial" w:cs="Arial"/>
          <w:b/>
          <w:bCs/>
          <w:lang w:val="nn-NO"/>
        </w:rPr>
      </w:pPr>
      <w:r w:rsidRPr="00B4167A">
        <w:rPr>
          <w:rStyle w:val="normaltextrun"/>
          <w:rFonts w:ascii="Arial" w:eastAsiaTheme="majorEastAsia" w:hAnsi="Arial" w:cs="Arial"/>
          <w:b/>
          <w:bCs/>
          <w:lang w:val="nn-NO"/>
        </w:rPr>
        <w:t>Frist for å gje innspel</w:t>
      </w:r>
    </w:p>
    <w:p w14:paraId="2AC87EF9" w14:textId="02A74C35" w:rsidR="00D3022C" w:rsidRPr="0082622A" w:rsidRDefault="008D1631" w:rsidP="00F63CE3">
      <w:pPr>
        <w:pStyle w:val="paragraph"/>
        <w:spacing w:before="0" w:beforeAutospacing="0" w:after="0" w:afterAutospacing="0"/>
        <w:jc w:val="both"/>
        <w:textAlignment w:val="baseline"/>
        <w:rPr>
          <w:rStyle w:val="normaltextrun"/>
          <w:rFonts w:ascii="Arial" w:eastAsiaTheme="majorEastAsia" w:hAnsi="Arial" w:cs="Arial"/>
          <w:lang w:val="nn-NO"/>
        </w:rPr>
      </w:pPr>
      <w:r w:rsidRPr="0082622A">
        <w:rPr>
          <w:rStyle w:val="normaltextrun"/>
          <w:rFonts w:ascii="Arial" w:eastAsiaTheme="majorEastAsia" w:hAnsi="Arial" w:cs="Arial"/>
          <w:lang w:val="nn-NO"/>
        </w:rPr>
        <w:t xml:space="preserve">Vi ber med dette og om innspel dersom de har merknader til planarbeidet.  </w:t>
      </w:r>
    </w:p>
    <w:p w14:paraId="08557AF5" w14:textId="77777777" w:rsidR="00D3022C" w:rsidRPr="0082622A" w:rsidRDefault="00D3022C" w:rsidP="00F63CE3">
      <w:pPr>
        <w:pStyle w:val="paragraph"/>
        <w:spacing w:before="0" w:beforeAutospacing="0" w:after="0" w:afterAutospacing="0"/>
        <w:jc w:val="both"/>
        <w:textAlignment w:val="baseline"/>
        <w:rPr>
          <w:rStyle w:val="normaltextrun"/>
          <w:rFonts w:ascii="Arial" w:eastAsiaTheme="majorEastAsia" w:hAnsi="Arial" w:cs="Arial"/>
          <w:lang w:val="nn-NO"/>
        </w:rPr>
      </w:pPr>
    </w:p>
    <w:p w14:paraId="7B8248EF" w14:textId="07657499" w:rsidR="00D3022C" w:rsidRDefault="00D3022C" w:rsidP="00F63CE3">
      <w:pPr>
        <w:pStyle w:val="paragraph"/>
        <w:spacing w:before="0" w:beforeAutospacing="0" w:after="0" w:afterAutospacing="0"/>
        <w:jc w:val="both"/>
        <w:textAlignment w:val="baseline"/>
        <w:rPr>
          <w:rStyle w:val="normaltextrun"/>
          <w:rFonts w:ascii="Arial" w:eastAsiaTheme="majorEastAsia" w:hAnsi="Arial" w:cs="Arial"/>
          <w:color w:val="000000"/>
          <w:lang w:val="nn-NO"/>
        </w:rPr>
      </w:pPr>
      <w:r w:rsidRPr="008C763A">
        <w:rPr>
          <w:rStyle w:val="normaltextrun"/>
          <w:rFonts w:ascii="Arial" w:eastAsiaTheme="majorEastAsia" w:hAnsi="Arial" w:cs="Arial"/>
          <w:color w:val="000000"/>
          <w:lang w:val="nn-NO"/>
        </w:rPr>
        <w:t xml:space="preserve">Eventuelle merknadar/innspel til oppstart av planarbeidet kan sendast </w:t>
      </w:r>
      <w:r w:rsidR="00630C51" w:rsidRPr="00630C51">
        <w:rPr>
          <w:rStyle w:val="normaltextrun"/>
          <w:rFonts w:ascii="Arial" w:eastAsiaTheme="majorEastAsia" w:hAnsi="Arial" w:cs="Arial"/>
          <w:color w:val="000000"/>
          <w:lang w:val="nn-NO"/>
        </w:rPr>
        <w:t>til via brev til Time kommune, postboks 38, 4349 Bryne, eller via e-post til post@time.kommune.no.</w:t>
      </w:r>
    </w:p>
    <w:p w14:paraId="1EC836EB" w14:textId="77777777" w:rsidR="00630C51" w:rsidRDefault="00630C51" w:rsidP="00F63CE3">
      <w:pPr>
        <w:pStyle w:val="paragraph"/>
        <w:spacing w:before="0" w:beforeAutospacing="0" w:after="0" w:afterAutospacing="0"/>
        <w:jc w:val="both"/>
        <w:textAlignment w:val="baseline"/>
        <w:rPr>
          <w:rStyle w:val="normaltextrun"/>
          <w:rFonts w:ascii="Arial" w:eastAsiaTheme="majorEastAsia" w:hAnsi="Arial" w:cs="Arial"/>
          <w:lang w:val="nn-NO"/>
        </w:rPr>
      </w:pPr>
    </w:p>
    <w:p w14:paraId="64C91F9C" w14:textId="525AABEB" w:rsidR="00C44F74" w:rsidRPr="00B4167A" w:rsidRDefault="00F63CE3" w:rsidP="00F63CE3">
      <w:pPr>
        <w:pStyle w:val="paragraph"/>
        <w:spacing w:before="0" w:beforeAutospacing="0" w:after="0" w:afterAutospacing="0"/>
        <w:jc w:val="both"/>
        <w:textAlignment w:val="baseline"/>
        <w:rPr>
          <w:rFonts w:ascii="Arial" w:hAnsi="Arial" w:cs="Arial"/>
          <w:lang w:val="nn-NO"/>
        </w:rPr>
      </w:pPr>
      <w:r w:rsidRPr="00B4167A">
        <w:rPr>
          <w:rStyle w:val="normaltextrun"/>
          <w:rFonts w:ascii="Arial" w:eastAsiaTheme="majorEastAsia" w:hAnsi="Arial" w:cs="Arial"/>
          <w:lang w:val="nn-NO"/>
        </w:rPr>
        <w:t xml:space="preserve">Frist for å senda inn merknader/innspel til planarbeidet er </w:t>
      </w:r>
      <w:r w:rsidRPr="00B4167A">
        <w:rPr>
          <w:rStyle w:val="normaltextrun"/>
          <w:rFonts w:ascii="Arial" w:eastAsiaTheme="majorEastAsia" w:hAnsi="Arial" w:cs="Arial"/>
          <w:b/>
          <w:bCs/>
          <w:lang w:val="nn-NO"/>
        </w:rPr>
        <w:t>19.06.2026.</w:t>
      </w:r>
      <w:r w:rsidRPr="00B4167A">
        <w:rPr>
          <w:rStyle w:val="normaltextrun"/>
          <w:rFonts w:ascii="Arial" w:eastAsiaTheme="majorEastAsia" w:hAnsi="Arial" w:cs="Arial"/>
          <w:lang w:val="nn-NO"/>
        </w:rPr>
        <w:t xml:space="preserve"> Det vil og vera mogleg å uttala seg om planforslaget når det vart lagt ut på høyring.</w:t>
      </w:r>
    </w:p>
    <w:p w14:paraId="1B85E4A7" w14:textId="36A1D131" w:rsidR="00C44F74" w:rsidRPr="0060514B" w:rsidRDefault="00C44F74" w:rsidP="00500EE5"/>
    <w:p w14:paraId="4227AE49" w14:textId="77777777" w:rsidR="00C07B89" w:rsidRPr="00110036" w:rsidRDefault="00C07B89" w:rsidP="00C07B89">
      <w:pPr>
        <w:keepNext/>
        <w:rPr>
          <w:rFonts w:cs="Arial"/>
        </w:rPr>
      </w:pPr>
      <w:r w:rsidRPr="00110036">
        <w:rPr>
          <w:rFonts w:cs="Arial"/>
        </w:rPr>
        <w:lastRenderedPageBreak/>
        <w:t>Med helsing</w:t>
      </w:r>
    </w:p>
    <w:p w14:paraId="07560588" w14:textId="77777777" w:rsidR="00C07B89" w:rsidRDefault="00C07B89" w:rsidP="00C07B89">
      <w:pPr>
        <w:keepNext/>
        <w:rPr>
          <w:rFonts w:cs="Arial"/>
        </w:rPr>
      </w:pPr>
    </w:p>
    <w:p w14:paraId="4D46D6C4" w14:textId="77777777" w:rsidR="00163F37" w:rsidRDefault="00163F37" w:rsidP="00C07B89">
      <w:pPr>
        <w:keepNext/>
        <w:rPr>
          <w:rFonts w:cs="Arial"/>
        </w:rPr>
      </w:pPr>
    </w:p>
    <w:p w14:paraId="5F29D1A0" w14:textId="6EBCB298" w:rsidR="00163F37" w:rsidRPr="00110036" w:rsidRDefault="008030C7" w:rsidP="00C07B89">
      <w:pPr>
        <w:keepNext/>
        <w:rPr>
          <w:rFonts w:cs="Arial"/>
        </w:rPr>
      </w:pPr>
      <w:sdt>
        <w:sdtPr>
          <w:rPr>
            <w:rFonts w:cs="Arial"/>
          </w:rPr>
          <w:alias w:val="SoaLdr_Navn"/>
          <w:tag w:val="SoaLdr_Navn"/>
          <w:id w:val="-1204172460"/>
          <w:placeholder>
            <w:docPart w:val="4ACF145715EA41E4A1E0B7744688CDCA"/>
          </w:placeholder>
          <w:dataBinding w:xpath="/document/body/SoaLdr_Navn" w:storeItemID="{BFFC18FA-532C-4841-BB39-A8FBBABA385E}"/>
          <w:text/>
        </w:sdtPr>
        <w:sdtEndPr/>
        <w:sdtContent>
          <w:bookmarkStart w:id="14" w:name="SoaLdr_Navn"/>
          <w:r w:rsidR="008D1631">
            <w:rPr>
              <w:rFonts w:cs="Arial"/>
            </w:rPr>
            <w:t>Ingvild Kjosavik</w:t>
          </w:r>
        </w:sdtContent>
      </w:sdt>
      <w:bookmarkEnd w:id="14"/>
      <w:r w:rsidR="00163F37">
        <w:rPr>
          <w:rFonts w:cs="Arial"/>
        </w:rPr>
        <w:tab/>
      </w:r>
      <w:r w:rsidR="00163F37">
        <w:rPr>
          <w:rFonts w:cs="Arial"/>
        </w:rPr>
        <w:tab/>
      </w:r>
      <w:r w:rsidR="00163F37">
        <w:rPr>
          <w:rFonts w:cs="Arial"/>
        </w:rPr>
        <w:tab/>
      </w:r>
      <w:r w:rsidR="00163F37">
        <w:rPr>
          <w:rFonts w:cs="Arial"/>
        </w:rPr>
        <w:tab/>
      </w:r>
      <w:r w:rsidR="00163F37">
        <w:rPr>
          <w:rFonts w:cs="Arial"/>
        </w:rPr>
        <w:tab/>
      </w:r>
      <w:sdt>
        <w:sdtPr>
          <w:rPr>
            <w:rFonts w:cs="Arial"/>
          </w:rPr>
          <w:alias w:val="Sbr_Navn"/>
          <w:tag w:val="Sbr_Navn"/>
          <w:id w:val="-1095016684"/>
          <w:dataBinding w:xpath="/document/body/Sbr_Navn" w:storeItemID="{BFFC18FA-532C-4841-BB39-A8FBBABA385E}"/>
          <w:text/>
        </w:sdtPr>
        <w:sdtEndPr/>
        <w:sdtContent>
          <w:bookmarkStart w:id="15" w:name="Sbr_Navn"/>
          <w:r w:rsidR="00163F37" w:rsidRPr="00110036">
            <w:rPr>
              <w:rFonts w:cs="Arial"/>
              <w:szCs w:val="22"/>
            </w:rPr>
            <w:t>Tore Ueland</w:t>
          </w:r>
        </w:sdtContent>
      </w:sdt>
      <w:bookmarkEnd w:id="15"/>
    </w:p>
    <w:p w14:paraId="0A1EF22D" w14:textId="2A82CA57" w:rsidR="00C07B89" w:rsidRPr="00110036" w:rsidRDefault="008030C7" w:rsidP="00C07B89">
      <w:pPr>
        <w:keepNext/>
        <w:rPr>
          <w:rFonts w:cs="Arial"/>
        </w:rPr>
      </w:pPr>
      <w:sdt>
        <w:sdtPr>
          <w:rPr>
            <w:rFonts w:cs="Arial"/>
          </w:rPr>
          <w:alias w:val="SoaLdr_Tittel"/>
          <w:tag w:val="SoaLdr_Tittel"/>
          <w:id w:val="1165595405"/>
          <w:placeholder>
            <w:docPart w:val="7A8B58D0C0E04FD88217920270C4EA65"/>
          </w:placeholder>
          <w:dataBinding w:xpath="/document/body/SoaLdr_Tittel" w:storeItemID="{BFFC18FA-532C-4841-BB39-A8FBBABA385E}"/>
          <w:text/>
        </w:sdtPr>
        <w:sdtEndPr/>
        <w:sdtContent>
          <w:bookmarkStart w:id="16" w:name="SoaLdr_Tittel"/>
          <w:r w:rsidR="008D1631">
            <w:rPr>
              <w:rFonts w:cs="Arial"/>
            </w:rPr>
            <w:t>avdelingsleiar  plan</w:t>
          </w:r>
        </w:sdtContent>
      </w:sdt>
      <w:bookmarkEnd w:id="16"/>
      <w:r w:rsidR="00163F37" w:rsidRPr="00163F37">
        <w:rPr>
          <w:rFonts w:cs="Arial"/>
        </w:rPr>
        <w:t xml:space="preserve"> </w:t>
      </w:r>
      <w:r w:rsidR="00163F37">
        <w:rPr>
          <w:rFonts w:cs="Arial"/>
        </w:rPr>
        <w:tab/>
      </w:r>
      <w:r w:rsidR="00163F37">
        <w:rPr>
          <w:rFonts w:cs="Arial"/>
        </w:rPr>
        <w:tab/>
      </w:r>
      <w:r w:rsidR="00163F37">
        <w:rPr>
          <w:rFonts w:cs="Arial"/>
        </w:rPr>
        <w:tab/>
      </w:r>
      <w:r w:rsidR="00163F37">
        <w:rPr>
          <w:rFonts w:cs="Arial"/>
        </w:rPr>
        <w:tab/>
      </w:r>
      <w:r w:rsidR="00163F37">
        <w:rPr>
          <w:rFonts w:cs="Arial"/>
        </w:rPr>
        <w:tab/>
      </w:r>
      <w:sdt>
        <w:sdtPr>
          <w:rPr>
            <w:rFonts w:cs="Arial"/>
          </w:rPr>
          <w:alias w:val="Sbr_Tittel"/>
          <w:tag w:val="Sbr_Tittel"/>
          <w:id w:val="-1661845398"/>
          <w:dataBinding w:xpath="/document/body/Sbr_Tittel" w:storeItemID="{BFFC18FA-532C-4841-BB39-A8FBBABA385E}"/>
          <w:text/>
        </w:sdtPr>
        <w:sdtEndPr/>
        <w:sdtContent>
          <w:bookmarkStart w:id="17" w:name="Sbr_Tittel"/>
          <w:r w:rsidR="00163F37" w:rsidRPr="00110036">
            <w:rPr>
              <w:rFonts w:cs="Arial"/>
              <w:szCs w:val="22"/>
            </w:rPr>
            <w:t>rådgjevar</w:t>
          </w:r>
        </w:sdtContent>
      </w:sdt>
      <w:bookmarkEnd w:id="17"/>
    </w:p>
    <w:p w14:paraId="707A4E26" w14:textId="77777777" w:rsidR="00C07B89" w:rsidRDefault="00C07B89" w:rsidP="00C07B89">
      <w:pPr>
        <w:keepNext/>
        <w:rPr>
          <w:rFonts w:cs="Arial"/>
        </w:rPr>
      </w:pPr>
    </w:p>
    <w:p w14:paraId="06D498EE" w14:textId="77777777" w:rsidR="00163F37" w:rsidRPr="00110036" w:rsidRDefault="00163F37" w:rsidP="00C07B89">
      <w:pPr>
        <w:keepNext/>
        <w:rPr>
          <w:rFonts w:cs="Arial"/>
        </w:rPr>
      </w:pPr>
    </w:p>
    <w:p w14:paraId="1F14F20E" w14:textId="77777777" w:rsidR="00C07B89" w:rsidRPr="00B5338C" w:rsidRDefault="00C07B89" w:rsidP="00C07B89">
      <w:pPr>
        <w:keepNext/>
      </w:pPr>
      <w:r w:rsidRPr="00B5338C">
        <w:rPr>
          <w:i/>
          <w:iCs/>
        </w:rPr>
        <w:t>Dette dokumentet er elektronisk godkjent og krev ikkje signatur.</w:t>
      </w:r>
    </w:p>
    <w:p w14:paraId="0196CC72" w14:textId="77777777" w:rsidR="00C07B89" w:rsidRPr="00B5338C" w:rsidRDefault="00C07B89" w:rsidP="00C07B89"/>
    <w:p w14:paraId="112DDE39" w14:textId="77777777" w:rsidR="00C07B89" w:rsidRPr="00B5338C" w:rsidRDefault="00C07B89" w:rsidP="00C07B89"/>
    <w:tbl>
      <w:tblPr>
        <w:tblStyle w:val="Tabellrutenet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Description w:val="Vedlegg"/>
      </w:tblPr>
      <w:tblGrid>
        <w:gridCol w:w="9638"/>
      </w:tblGrid>
      <w:tr w:rsidR="00C07B89" w:rsidRPr="00B5338C" w14:paraId="187AD320" w14:textId="77777777" w:rsidTr="006814FE">
        <w:trPr>
          <w:tblHeader/>
        </w:trPr>
        <w:tc>
          <w:tcPr>
            <w:tcW w:w="5000" w:type="pct"/>
            <w:hideMark/>
          </w:tcPr>
          <w:p w14:paraId="27B2FC03" w14:textId="77777777" w:rsidR="00C07B89" w:rsidRPr="00B5338C" w:rsidRDefault="00C07B89" w:rsidP="00FC7726">
            <w:pPr>
              <w:rPr>
                <w:rFonts w:cs="Arial"/>
                <w:szCs w:val="24"/>
              </w:rPr>
            </w:pPr>
            <w:r w:rsidRPr="00B5338C">
              <w:rPr>
                <w:rFonts w:cs="Arial"/>
                <w:szCs w:val="24"/>
              </w:rPr>
              <w:t>Vedlegg:</w:t>
            </w:r>
          </w:p>
        </w:tc>
      </w:tr>
      <w:tr w:rsidR="00C07B89" w:rsidRPr="00B5338C" w14:paraId="5DB18737" w14:textId="77777777" w:rsidTr="006814FE">
        <w:trPr>
          <w:tblHeader/>
        </w:trPr>
        <w:tc>
          <w:tcPr>
            <w:tcW w:w="5000" w:type="pct"/>
            <w:hideMark/>
          </w:tcPr>
          <w:p w14:paraId="3B022E28" w14:textId="7F7F2F37" w:rsidR="00C07B89" w:rsidRPr="00B5338C" w:rsidRDefault="008030C7" w:rsidP="00FC7726">
            <w:pPr>
              <w:rPr>
                <w:rFonts w:cs="Arial"/>
              </w:rPr>
            </w:pPr>
            <w:sdt>
              <w:sdtPr>
                <w:rPr>
                  <w:rFonts w:cs="Arial"/>
                </w:rPr>
                <w:alias w:val="TblVedlegg__ndb_Tittel___1___1"/>
                <w:tag w:val="TblVedlegg__ndb_Tittel___1___1"/>
                <w:id w:val="66906885"/>
                <w:dataBinding w:xpath="/document/body/TblVedlegg/table/row[1]/cell[1]" w:storeItemID="{BFFC18FA-532C-4841-BB39-A8FBBABA385E}"/>
                <w:text/>
              </w:sdtPr>
              <w:sdtEndPr/>
              <w:sdtContent>
                <w:bookmarkStart w:id="66906885" w:name="TblVedlegg__ndb_Tittel___1___1"/>
                <w:r w:rsidR="008D1631">
                  <w:rPr>
                    <w:rFonts w:cs="Arial"/>
                  </w:rPr>
                  <w:t>0143_Varslingskart_A2</w:t>
                </w:r>
              </w:sdtContent>
            </w:sdt>
            <w:bookmarkEnd w:id="66906885"/>
          </w:p>
        </w:tc>
      </w:tr>
    </w:tbl>
    <w:p w14:paraId="7E9D207E" w14:textId="77777777" w:rsidR="00C07B89" w:rsidRPr="00B5338C" w:rsidRDefault="00C07B89" w:rsidP="00C07B89"/>
    <w:p w14:paraId="6CF487F8" w14:textId="77777777" w:rsidR="00C07B89" w:rsidRPr="00B5338C" w:rsidRDefault="00C07B89" w:rsidP="00C07B89"/>
    <w:tbl>
      <w:tblPr>
        <w:tblW w:w="5000" w:type="pct"/>
        <w:tblLook w:val="0400" w:firstRow="0" w:lastRow="0" w:firstColumn="0" w:lastColumn="0" w:noHBand="0" w:noVBand="1"/>
        <w:tblDescription w:val="Kopi til"/>
      </w:tblPr>
      <w:tblGrid>
        <w:gridCol w:w="3026"/>
        <w:gridCol w:w="2674"/>
        <w:gridCol w:w="987"/>
        <w:gridCol w:w="2951"/>
      </w:tblGrid>
      <w:tr w:rsidR="00C07B89" w:rsidRPr="00B5338C" w14:paraId="374E235D" w14:textId="77777777" w:rsidTr="006814FE">
        <w:trPr>
          <w:tblHeader/>
        </w:trPr>
        <w:tc>
          <w:tcPr>
            <w:tcW w:w="5000" w:type="pct"/>
            <w:gridSpan w:val="4"/>
            <w:hideMark/>
          </w:tcPr>
          <w:p w14:paraId="7C111B38" w14:textId="77777777" w:rsidR="00C07B89" w:rsidRPr="00B5338C" w:rsidRDefault="00C07B89" w:rsidP="00FC7726">
            <w:pPr>
              <w:rPr>
                <w:rFonts w:cs="Arial"/>
                <w:szCs w:val="24"/>
              </w:rPr>
            </w:pPr>
            <w:r w:rsidRPr="00B5338C">
              <w:rPr>
                <w:rFonts w:cs="Arial"/>
                <w:szCs w:val="24"/>
              </w:rPr>
              <w:t>Kopi til:</w:t>
            </w:r>
          </w:p>
        </w:tc>
      </w:tr>
      <w:tr w:rsidR="00C07B89" w:rsidRPr="00B5338C" w14:paraId="041CE132" w14:textId="77777777" w:rsidTr="006814FE">
        <w:trPr>
          <w:tblHeader/>
          <w:hidden/>
        </w:trPr>
        <w:tc>
          <w:tcPr>
            <w:tcW w:w="1570" w:type="pct"/>
            <w:hideMark/>
          </w:tcPr>
          <w:p w14:paraId="4BAF6F8A" w14:textId="1FD39E2A" w:rsidR="00C07B89" w:rsidRPr="00B5338C" w:rsidRDefault="008030C7" w:rsidP="00FC7726">
            <w:pPr>
              <w:rPr>
                <w:rFonts w:cs="Arial"/>
                <w:sz w:val="20"/>
                <w:vanish/>
              </w:rPr>
            </w:pPr>
            <w:sdt>
              <w:sdtPr>
                <w:rPr>
                  <w:rFonts w:cs="Arial"/>
                  <w:sz w:val="20"/>
                  <w:vanish/>
                </w:rPr>
                <w:alias w:val="TblKopitil__Sdk_Navn___1___1"/>
                <w:tag w:val="TblKopitil__Sdk_Navn___1___1"/>
                <w:id w:val="13081349"/>
                <w:dataBinding w:xpath="/document/body/TblKopitil/table/row[1]/cell[1]" w:storeItemID="{BFFC18FA-532C-4841-BB39-A8FBBABA385E}"/>
                <w:text/>
              </w:sdtPr>
              <w:sdtEndPr/>
              <w:sdtContent>
                <w:bookmarkStart w:id="13081349" w:name="TblKopitil__Sdk_Navn___1___1"/>
                <w:r w:rsidR="008C763A">
                  <w:rPr>
                    <w:rFonts w:cs="Arial"/>
                    <w:sz w:val="20"/>
                    <w:vanish/>
                  </w:rPr>
                  <w:t xml:space="preserve"> </w:t>
                </w:r>
              </w:sdtContent>
            </w:sdt>
            <w:bookmarkEnd w:id="13081349"/>
          </w:p>
        </w:tc>
        <w:tc>
          <w:tcPr>
            <w:tcW w:w="1387" w:type="pct"/>
            <w:hideMark/>
          </w:tcPr>
          <w:p w14:paraId="2456E949" w14:textId="0F3C721D" w:rsidR="00C07B89" w:rsidRPr="00B5338C" w:rsidRDefault="008030C7" w:rsidP="00FC7726">
            <w:pPr>
              <w:rPr>
                <w:rFonts w:cs="Arial"/>
                <w:sz w:val="20"/>
                <w:vanish/>
              </w:rPr>
            </w:pPr>
            <w:sdt>
              <w:sdtPr>
                <w:rPr>
                  <w:rFonts w:cs="Arial"/>
                  <w:sz w:val="20"/>
                  <w:vanish/>
                </w:rPr>
                <w:alias w:val="TblKopitil__Sdk_Adr___1___2"/>
                <w:tag w:val="TblKopitil__Sdk_Adr___1___2"/>
                <w:id w:val="64310590"/>
                <w:dataBinding w:xpath="/document/body/TblKopitil/table/row[1]/cell[2]" w:storeItemID="{BFFC18FA-532C-4841-BB39-A8FBBABA385E}"/>
                <w:text/>
              </w:sdtPr>
              <w:sdtEndPr/>
              <w:sdtContent>
                <w:bookmarkStart w:id="64310590" w:name="TblKopitil__Sdk_Adr___1___2"/>
                <w:r w:rsidR="008C763A">
                  <w:rPr>
                    <w:rFonts w:cs="Arial"/>
                    <w:sz w:val="20"/>
                    <w:vanish/>
                  </w:rPr>
                  <w:t xml:space="preserve"> </w:t>
                </w:r>
              </w:sdtContent>
            </w:sdt>
            <w:bookmarkEnd w:id="64310590"/>
          </w:p>
        </w:tc>
        <w:tc>
          <w:tcPr>
            <w:tcW w:w="512" w:type="pct"/>
            <w:hideMark/>
          </w:tcPr>
          <w:p w14:paraId="35405B6E" w14:textId="0FDAB1A8" w:rsidR="00C07B89" w:rsidRPr="00B5338C" w:rsidRDefault="008030C7" w:rsidP="00FC7726">
            <w:pPr>
              <w:rPr>
                <w:rFonts w:cs="Arial"/>
                <w:sz w:val="20"/>
                <w:vanish/>
              </w:rPr>
            </w:pPr>
            <w:sdt>
              <w:sdtPr>
                <w:rPr>
                  <w:rFonts w:cs="Arial"/>
                  <w:sz w:val="20"/>
                  <w:vanish/>
                </w:rPr>
                <w:alias w:val="TblKopitil__Sdk_Postnr___1___3"/>
                <w:tag w:val="TblKopitil__Sdk_Postnr___1___3"/>
                <w:id w:val="150149482"/>
                <w:dataBinding w:xpath="/document/body/TblKopitil/table/row[1]/cell[3]" w:storeItemID="{BFFC18FA-532C-4841-BB39-A8FBBABA385E}"/>
                <w:text/>
              </w:sdtPr>
              <w:sdtEndPr/>
              <w:sdtContent>
                <w:bookmarkStart w:id="150149482" w:name="TblKopitil__Sdk_Postnr___1___3"/>
                <w:r w:rsidR="008C763A">
                  <w:rPr>
                    <w:rFonts w:cs="Arial"/>
                    <w:sz w:val="20"/>
                    <w:vanish/>
                  </w:rPr>
                  <w:t xml:space="preserve"> </w:t>
                </w:r>
              </w:sdtContent>
            </w:sdt>
            <w:bookmarkEnd w:id="150149482"/>
          </w:p>
        </w:tc>
        <w:tc>
          <w:tcPr>
            <w:tcW w:w="1531" w:type="pct"/>
            <w:hideMark/>
          </w:tcPr>
          <w:p w14:paraId="01005080" w14:textId="5BCB084F" w:rsidR="00C07B89" w:rsidRPr="00B5338C" w:rsidRDefault="008030C7" w:rsidP="00FC7726">
            <w:pPr>
              <w:rPr>
                <w:rFonts w:cs="Arial"/>
                <w:sz w:val="20"/>
                <w:vanish/>
              </w:rPr>
            </w:pPr>
            <w:sdt>
              <w:sdtPr>
                <w:rPr>
                  <w:rFonts w:cs="Arial"/>
                  <w:sz w:val="20"/>
                  <w:vanish/>
                </w:rPr>
                <w:alias w:val="TblKopitil__Sdk_Poststed___1___4"/>
                <w:tag w:val="TblKopitil__Sdk_Poststed___1___4"/>
                <w:id w:val="64951686"/>
                <w:dataBinding w:xpath="/document/body/TblKopitil/table/row[1]/cell[4]" w:storeItemID="{BFFC18FA-532C-4841-BB39-A8FBBABA385E}"/>
                <w:text/>
              </w:sdtPr>
              <w:sdtEndPr/>
              <w:sdtContent>
                <w:bookmarkStart w:id="64951686" w:name="TblKopitil__Sdk_Poststed___1___4"/>
                <w:r w:rsidR="008C763A">
                  <w:rPr>
                    <w:rFonts w:cs="Arial"/>
                    <w:sz w:val="20"/>
                    <w:vanish/>
                  </w:rPr>
                  <w:t xml:space="preserve"> </w:t>
                </w:r>
              </w:sdtContent>
            </w:sdt>
            <w:bookmarkEnd w:id="64951686"/>
          </w:p>
        </w:tc>
      </w:tr>
    </w:tbl>
    <w:p w14:paraId="62F7F276" w14:textId="77777777" w:rsidR="00C07B89" w:rsidRPr="00B5338C" w:rsidRDefault="00C07B89" w:rsidP="00C07B89"/>
    <w:p w14:paraId="4129BA15" w14:textId="3D501610" w:rsidR="00F70A8B" w:rsidRPr="001645A8" w:rsidRDefault="00F70A8B" w:rsidP="00C07B89">
      <w:pPr>
        <w:keepNext/>
      </w:pPr>
    </w:p>
    <w:sectPr w:rsidR="00F70A8B" w:rsidRPr="001645A8" w:rsidSect="00EE0237">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09" w:footer="487" w:gutter="0"/>
      <w:cols w:space="708"/>
      <w:titlePg/>
      <w:docGrid w:linePitch="360"/>
    </w:sectPr>
  </w:body>
</w:document>
</file>

<file path=word/comments.xml><?xml version="1.0" encoding="utf-8"?>
<w:comments xmlns:w="http://schemas.openxmlformats.org/wordprocessingml/2006/main"/>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0DA57" w14:textId="77777777" w:rsidR="008030C7" w:rsidRDefault="008030C7" w:rsidP="000C009D">
      <w:r>
        <w:separator/>
      </w:r>
    </w:p>
  </w:endnote>
  <w:endnote w:type="continuationSeparator" w:id="0">
    <w:p w14:paraId="5183E659" w14:textId="77777777" w:rsidR="008030C7" w:rsidRDefault="008030C7" w:rsidP="000C0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6ED89" w14:textId="77777777" w:rsidR="00C07B89" w:rsidRDefault="00C07B8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8222285"/>
      <w:docPartObj>
        <w:docPartGallery w:val="Page Numbers (Bottom of Page)"/>
        <w:docPartUnique/>
      </w:docPartObj>
    </w:sdtPr>
    <w:sdtEndPr/>
    <w:sdtContent>
      <w:sdt>
        <w:sdtPr>
          <w:id w:val="-1769616900"/>
          <w:docPartObj>
            <w:docPartGallery w:val="Page Numbers (Top of Page)"/>
            <w:docPartUnique/>
          </w:docPartObj>
        </w:sdtPr>
        <w:sdtEndPr/>
        <w:sdtContent>
          <w:p w14:paraId="1B494EEC" w14:textId="08711E22" w:rsidR="00B84C9E" w:rsidRDefault="00B84C9E">
            <w:pPr>
              <w:jc w:val="right"/>
            </w:pPr>
            <w:r>
              <w:t xml:space="preserve">Side </w:t>
            </w:r>
            <w:r>
              <w:rPr>
                <w:b/>
                <w:bCs/>
                <w:szCs w:val="24"/>
              </w:rPr>
              <w:fldChar w:fldCharType="begin"/>
            </w:r>
            <w:r>
              <w:rPr>
                <w:b/>
                <w:bCs/>
              </w:rPr>
              <w:instrText>PAGE</w:instrText>
            </w:r>
            <w:r>
              <w:rPr>
                <w:b/>
                <w:bCs/>
                <w:szCs w:val="24"/>
              </w:rPr>
              <w:fldChar w:fldCharType="separate"/>
            </w:r>
            <w:r w:rsidR="003A3C36">
              <w:rPr>
                <w:b/>
                <w:bCs/>
                <w:noProof/>
              </w:rPr>
              <w:t>2</w:t>
            </w:r>
            <w:r>
              <w:rPr>
                <w:b/>
                <w:bCs/>
                <w:szCs w:val="24"/>
              </w:rPr>
              <w:fldChar w:fldCharType="end"/>
            </w:r>
            <w:r>
              <w:t xml:space="preserve"> av </w:t>
            </w:r>
            <w:r>
              <w:rPr>
                <w:b/>
                <w:bCs/>
                <w:szCs w:val="24"/>
              </w:rPr>
              <w:fldChar w:fldCharType="begin"/>
            </w:r>
            <w:r>
              <w:rPr>
                <w:b/>
                <w:bCs/>
              </w:rPr>
              <w:instrText>NUMPAGES</w:instrText>
            </w:r>
            <w:r>
              <w:rPr>
                <w:b/>
                <w:bCs/>
                <w:szCs w:val="24"/>
              </w:rPr>
              <w:fldChar w:fldCharType="separate"/>
            </w:r>
            <w:r w:rsidR="003A3C36">
              <w:rPr>
                <w:b/>
                <w:bCs/>
                <w:noProof/>
              </w:rPr>
              <w:t>2</w:t>
            </w:r>
            <w:r>
              <w:rPr>
                <w:b/>
                <w:bCs/>
                <w:szCs w:val="24"/>
              </w:rPr>
              <w:fldChar w:fldCharType="end"/>
            </w:r>
          </w:p>
        </w:sdtContent>
      </w:sdt>
    </w:sdtContent>
  </w:sdt>
  <w:p w14:paraId="4CF1F20E" w14:textId="77777777" w:rsidR="00B84C9E" w:rsidRDefault="00B84C9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AE33C" w14:textId="4C3688C7" w:rsidR="00B84C9E" w:rsidRPr="00EE0237" w:rsidRDefault="00B84C9E" w:rsidP="00EE0237">
    <w:pPr>
      <w:pStyle w:val="Bunntekst"/>
      <w:widowControl w:val="0"/>
      <w:ind w:left="-284"/>
      <w:jc w:val="center"/>
    </w:pPr>
    <w:r>
      <w:rPr>
        <w:rFonts w:cs="Arial"/>
        <w:sz w:val="16"/>
        <w:szCs w:val="16"/>
      </w:rPr>
      <w:t xml:space="preserve">Time kommune - postboks 38 - 4349 Bryne - tlf. 51 77 60 00 - </w:t>
    </w:r>
    <w:hyperlink r:id="rId1" w:history="1">
      <w:r w:rsidRPr="003E3847">
        <w:rPr>
          <w:rStyle w:val="Hyperkobling"/>
          <w:rFonts w:cs="Arial"/>
          <w:sz w:val="16"/>
          <w:szCs w:val="16"/>
        </w:rPr>
        <w:t>post@time.kommune.no</w:t>
      </w:r>
    </w:hyperlink>
    <w:r>
      <w:rPr>
        <w:rFonts w:cs="Arial"/>
        <w:sz w:val="16"/>
        <w:szCs w:val="16"/>
      </w:rPr>
      <w:t xml:space="preserve"> - org.nr. 859 223 672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46997" w14:textId="77777777" w:rsidR="008030C7" w:rsidRDefault="008030C7" w:rsidP="000C009D">
      <w:r>
        <w:separator/>
      </w:r>
    </w:p>
  </w:footnote>
  <w:footnote w:type="continuationSeparator" w:id="0">
    <w:p w14:paraId="56A41C4C" w14:textId="77777777" w:rsidR="008030C7" w:rsidRDefault="008030C7" w:rsidP="000C0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8C96" w14:textId="77777777" w:rsidR="00C07B89" w:rsidRDefault="00C07B89">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2ADAE" w14:textId="77777777" w:rsidR="00C07B89" w:rsidRDefault="00C07B89">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05" w:type="pct"/>
      <w:tblLook w:val="0140" w:firstRow="0" w:lastRow="1" w:firstColumn="0" w:lastColumn="1" w:noHBand="0" w:noVBand="0"/>
      <w:tblDescription w:val="Kommunevåpenet til Time kommune"/>
    </w:tblPr>
    <w:tblGrid>
      <w:gridCol w:w="6205"/>
      <w:gridCol w:w="4021"/>
    </w:tblGrid>
    <w:tr w:rsidR="00536EE7" w:rsidRPr="00F8646B" w14:paraId="61A18ED2" w14:textId="77777777" w:rsidTr="00A762D3">
      <w:trPr>
        <w:trHeight w:val="1270"/>
      </w:trPr>
      <w:tc>
        <w:tcPr>
          <w:tcW w:w="3034" w:type="pct"/>
        </w:tcPr>
        <w:p w14:paraId="0EABFC45" w14:textId="77777777" w:rsidR="00536EE7" w:rsidRPr="00F8646B" w:rsidRDefault="00536EE7" w:rsidP="00A762D3">
          <w:pPr>
            <w:rPr>
              <w:rFonts w:ascii="Times New Roman" w:hAnsi="Times New Roman"/>
              <w:noProof/>
              <w:vanish/>
              <w:sz w:val="14"/>
              <w:szCs w:val="14"/>
              <w:lang w:eastAsia="nn-NO"/>
            </w:rPr>
          </w:pPr>
        </w:p>
      </w:tc>
      <w:tc>
        <w:tcPr>
          <w:tcW w:w="1966" w:type="pct"/>
        </w:tcPr>
        <w:p w14:paraId="76F98E99" w14:textId="77777777" w:rsidR="00536EE7" w:rsidRDefault="00536EE7" w:rsidP="00536EE7">
          <w:pPr>
            <w:tabs>
              <w:tab w:val="left" w:pos="874"/>
            </w:tabs>
            <w:ind w:right="-284"/>
            <w:rPr>
              <w:rFonts w:cs="Arial"/>
              <w:noProof/>
              <w:sz w:val="32"/>
            </w:rPr>
          </w:pPr>
          <w:r w:rsidRPr="00F8646B">
            <w:rPr>
              <w:rFonts w:cs="Arial"/>
              <w:noProof/>
              <w:lang w:val="nb-NO"/>
            </w:rPr>
            <w:drawing>
              <wp:anchor distT="0" distB="0" distL="114300" distR="114300" simplePos="0" relativeHeight="251659264" behindDoc="1" locked="0" layoutInCell="1" allowOverlap="1" wp14:anchorId="0DF0F611" wp14:editId="48DF12AB">
                <wp:simplePos x="0" y="0"/>
                <wp:positionH relativeFrom="column">
                  <wp:posOffset>-1303</wp:posOffset>
                </wp:positionH>
                <wp:positionV relativeFrom="paragraph">
                  <wp:posOffset>2152</wp:posOffset>
                </wp:positionV>
                <wp:extent cx="2257425" cy="543560"/>
                <wp:effectExtent l="0" t="0" r="9525" b="8890"/>
                <wp:wrapNone/>
                <wp:docPr id="2" name="Bilde 2" descr="Kommunevåpenet til Time kommu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Kommunevåpenet til Time kommune">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543560"/>
                        </a:xfrm>
                        <a:prstGeom prst="rect">
                          <a:avLst/>
                        </a:prstGeom>
                        <a:noFill/>
                      </pic:spPr>
                    </pic:pic>
                  </a:graphicData>
                </a:graphic>
                <wp14:sizeRelH relativeFrom="page">
                  <wp14:pctWidth>0</wp14:pctWidth>
                </wp14:sizeRelH>
                <wp14:sizeRelV relativeFrom="page">
                  <wp14:pctHeight>0</wp14:pctHeight>
                </wp14:sizeRelV>
              </wp:anchor>
            </w:drawing>
          </w:r>
        </w:p>
        <w:p w14:paraId="5EE071E0" w14:textId="77777777" w:rsidR="00536EE7" w:rsidRPr="004D5496" w:rsidRDefault="00536EE7" w:rsidP="00536EE7">
          <w:pPr>
            <w:tabs>
              <w:tab w:val="left" w:pos="874"/>
            </w:tabs>
            <w:ind w:right="-284"/>
            <w:rPr>
              <w:rFonts w:cs="Arial"/>
              <w:noProof/>
            </w:rPr>
          </w:pPr>
        </w:p>
        <w:p w14:paraId="637D8699" w14:textId="187B190C" w:rsidR="00536EE7" w:rsidRPr="00FB4AF4" w:rsidRDefault="008030C7" w:rsidP="00536EE7">
          <w:pPr>
            <w:ind w:left="878" w:right="-284"/>
            <w:rPr>
              <w:rFonts w:cs="Arial"/>
              <w:szCs w:val="24"/>
              <w:lang w:eastAsia="nn-NO"/>
            </w:rPr>
          </w:pPr>
          <w:sdt>
            <w:sdtPr>
              <w:rPr>
                <w:rFonts w:cs="Arial"/>
                <w:szCs w:val="24"/>
                <w:lang w:eastAsia="nn-NO"/>
              </w:rPr>
              <w:alias w:val="Sse_Navn"/>
              <w:tag w:val="Sse_Navn"/>
              <w:id w:val="-599417181"/>
              <w:dataBinding w:xpath="/document/header/Sse_Navn" w:storeItemID="{BFFC18FA-532C-4841-BB39-A8FBBABA385E}"/>
              <w:text/>
            </w:sdtPr>
            <w:sdtEndPr/>
            <w:sdtContent>
              <w:bookmarkStart w:id="23" w:name="Sse_Navn"/>
              <w:r w:rsidR="00A8352E" w:rsidRPr="00FB4AF4">
                <w:rPr>
                  <w:rFonts w:cs="Arial"/>
                  <w:szCs w:val="24"/>
                  <w:lang w:eastAsia="nn-NO"/>
                </w:rPr>
                <w:t>Plan</w:t>
              </w:r>
            </w:sdtContent>
          </w:sdt>
          <w:bookmarkEnd w:id="23"/>
        </w:p>
      </w:tc>
    </w:tr>
  </w:tbl>
  <w:p w14:paraId="0ACA0247" w14:textId="77777777" w:rsidR="00DB1193" w:rsidRDefault="00DB1193">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F0D83"/>
    <w:multiLevelType w:val="hybridMultilevel"/>
    <w:tmpl w:val="3F2E52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5AAA7FBF"/>
    <w:multiLevelType w:val="hybridMultilevel"/>
    <w:tmpl w:val="26A4CD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14278051">
    <w:abstractNumId w:val="1"/>
  </w:num>
  <w:num w:numId="2" w16cid:durableId="1079713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sistResultSummary" w:val="{&quot;LastUpdated&quot;:&quot;2024-02-20T14:35:54.1030025+01:00&quot;,&quot;Checksum&quot;:&quot;db27085a9f6166c929edf008cc8a081d&quot;,&quot;IsAccessible&quot;:true,&quot;Settings&quot;:{&quot;CreatePdfUa&quot;:2}}"/>
    <w:docVar w:name="Encrypted_CloudStatistics_StoryID" w:val="joI14JVtGo3+hFfnoHZPnUNsFICl/Gq8CYtsHdvM0hBDLqiB7vVUUyMwjP5dYvRV"/>
  </w:docVars>
  <w:rsids>
    <w:rsidRoot w:val="00005023"/>
    <w:rsid w:val="00005023"/>
    <w:rsid w:val="000109AF"/>
    <w:rsid w:val="000212AF"/>
    <w:rsid w:val="0004631E"/>
    <w:rsid w:val="00052E79"/>
    <w:rsid w:val="000624FD"/>
    <w:rsid w:val="000640B9"/>
    <w:rsid w:val="00067098"/>
    <w:rsid w:val="000A4CF9"/>
    <w:rsid w:val="000A7D87"/>
    <w:rsid w:val="000A7FDD"/>
    <w:rsid w:val="000C009D"/>
    <w:rsid w:val="000C5818"/>
    <w:rsid w:val="000D6352"/>
    <w:rsid w:val="000F2767"/>
    <w:rsid w:val="00133D7E"/>
    <w:rsid w:val="00137E4A"/>
    <w:rsid w:val="00163F37"/>
    <w:rsid w:val="001645A8"/>
    <w:rsid w:val="0017246C"/>
    <w:rsid w:val="001927A2"/>
    <w:rsid w:val="00193B8F"/>
    <w:rsid w:val="00197D32"/>
    <w:rsid w:val="002128B8"/>
    <w:rsid w:val="00222723"/>
    <w:rsid w:val="00225EDA"/>
    <w:rsid w:val="00233395"/>
    <w:rsid w:val="00233D89"/>
    <w:rsid w:val="00234D71"/>
    <w:rsid w:val="0024519A"/>
    <w:rsid w:val="0026466A"/>
    <w:rsid w:val="00291403"/>
    <w:rsid w:val="0029270B"/>
    <w:rsid w:val="002C375A"/>
    <w:rsid w:val="002C6ABA"/>
    <w:rsid w:val="002D27B5"/>
    <w:rsid w:val="002F155D"/>
    <w:rsid w:val="003119D4"/>
    <w:rsid w:val="00321865"/>
    <w:rsid w:val="00342EC4"/>
    <w:rsid w:val="003A3C36"/>
    <w:rsid w:val="003C5715"/>
    <w:rsid w:val="003E20C1"/>
    <w:rsid w:val="00404117"/>
    <w:rsid w:val="00424FDF"/>
    <w:rsid w:val="004321DE"/>
    <w:rsid w:val="0043697B"/>
    <w:rsid w:val="004409E0"/>
    <w:rsid w:val="004931AB"/>
    <w:rsid w:val="004E1C17"/>
    <w:rsid w:val="004E4E40"/>
    <w:rsid w:val="004E4F30"/>
    <w:rsid w:val="004F20C6"/>
    <w:rsid w:val="004F2BBE"/>
    <w:rsid w:val="00500EE5"/>
    <w:rsid w:val="00512D51"/>
    <w:rsid w:val="00526B90"/>
    <w:rsid w:val="00535C3A"/>
    <w:rsid w:val="00536CB2"/>
    <w:rsid w:val="00536EE7"/>
    <w:rsid w:val="005638E9"/>
    <w:rsid w:val="00577DBD"/>
    <w:rsid w:val="005B7D45"/>
    <w:rsid w:val="0060514B"/>
    <w:rsid w:val="00630C51"/>
    <w:rsid w:val="006814FE"/>
    <w:rsid w:val="006911C5"/>
    <w:rsid w:val="00691A97"/>
    <w:rsid w:val="006A7643"/>
    <w:rsid w:val="006B75A7"/>
    <w:rsid w:val="006C25CE"/>
    <w:rsid w:val="006C669E"/>
    <w:rsid w:val="006D37F5"/>
    <w:rsid w:val="006E3C54"/>
    <w:rsid w:val="00710BF6"/>
    <w:rsid w:val="00727B72"/>
    <w:rsid w:val="00740411"/>
    <w:rsid w:val="00741C5A"/>
    <w:rsid w:val="00744942"/>
    <w:rsid w:val="00753C6F"/>
    <w:rsid w:val="00754D94"/>
    <w:rsid w:val="00767B68"/>
    <w:rsid w:val="00775722"/>
    <w:rsid w:val="00776AC4"/>
    <w:rsid w:val="00795D1E"/>
    <w:rsid w:val="007A751F"/>
    <w:rsid w:val="007B1CDA"/>
    <w:rsid w:val="007C007A"/>
    <w:rsid w:val="007D6702"/>
    <w:rsid w:val="007E26D9"/>
    <w:rsid w:val="007F00C2"/>
    <w:rsid w:val="008030C7"/>
    <w:rsid w:val="0082622A"/>
    <w:rsid w:val="00841FED"/>
    <w:rsid w:val="00846430"/>
    <w:rsid w:val="00863F3E"/>
    <w:rsid w:val="00871B70"/>
    <w:rsid w:val="00887942"/>
    <w:rsid w:val="00887FE5"/>
    <w:rsid w:val="00897F90"/>
    <w:rsid w:val="008B6C16"/>
    <w:rsid w:val="008C763A"/>
    <w:rsid w:val="008D1631"/>
    <w:rsid w:val="008D512D"/>
    <w:rsid w:val="00946794"/>
    <w:rsid w:val="009534AB"/>
    <w:rsid w:val="00972CD3"/>
    <w:rsid w:val="0097708F"/>
    <w:rsid w:val="009815DE"/>
    <w:rsid w:val="009853D5"/>
    <w:rsid w:val="009B37F9"/>
    <w:rsid w:val="009C73A5"/>
    <w:rsid w:val="009D0101"/>
    <w:rsid w:val="009E2384"/>
    <w:rsid w:val="00A05798"/>
    <w:rsid w:val="00A33411"/>
    <w:rsid w:val="00A4086D"/>
    <w:rsid w:val="00A7516D"/>
    <w:rsid w:val="00A762D3"/>
    <w:rsid w:val="00A8352E"/>
    <w:rsid w:val="00A958CB"/>
    <w:rsid w:val="00A95AF5"/>
    <w:rsid w:val="00AB385C"/>
    <w:rsid w:val="00AB557A"/>
    <w:rsid w:val="00AC61E7"/>
    <w:rsid w:val="00AD11F4"/>
    <w:rsid w:val="00AD4546"/>
    <w:rsid w:val="00AF7EC4"/>
    <w:rsid w:val="00B224FE"/>
    <w:rsid w:val="00B23DCB"/>
    <w:rsid w:val="00B258EE"/>
    <w:rsid w:val="00B37AFB"/>
    <w:rsid w:val="00B4167A"/>
    <w:rsid w:val="00B654B9"/>
    <w:rsid w:val="00B826CB"/>
    <w:rsid w:val="00B831D9"/>
    <w:rsid w:val="00B84C9E"/>
    <w:rsid w:val="00BC3F3E"/>
    <w:rsid w:val="00BE4156"/>
    <w:rsid w:val="00BE46CC"/>
    <w:rsid w:val="00BF36F1"/>
    <w:rsid w:val="00C07B89"/>
    <w:rsid w:val="00C1048C"/>
    <w:rsid w:val="00C170A4"/>
    <w:rsid w:val="00C22F52"/>
    <w:rsid w:val="00C23CEE"/>
    <w:rsid w:val="00C254D6"/>
    <w:rsid w:val="00C44F74"/>
    <w:rsid w:val="00C87A44"/>
    <w:rsid w:val="00C95450"/>
    <w:rsid w:val="00CA3A1A"/>
    <w:rsid w:val="00CA5808"/>
    <w:rsid w:val="00D10F02"/>
    <w:rsid w:val="00D3022C"/>
    <w:rsid w:val="00D55D27"/>
    <w:rsid w:val="00D66DED"/>
    <w:rsid w:val="00D66F6B"/>
    <w:rsid w:val="00D84BDC"/>
    <w:rsid w:val="00D93325"/>
    <w:rsid w:val="00DB1193"/>
    <w:rsid w:val="00DB79B0"/>
    <w:rsid w:val="00DD0DBB"/>
    <w:rsid w:val="00DD54CB"/>
    <w:rsid w:val="00DE4227"/>
    <w:rsid w:val="00E23013"/>
    <w:rsid w:val="00E55039"/>
    <w:rsid w:val="00E556FE"/>
    <w:rsid w:val="00E56F6A"/>
    <w:rsid w:val="00E73534"/>
    <w:rsid w:val="00E87910"/>
    <w:rsid w:val="00EA784C"/>
    <w:rsid w:val="00EE0237"/>
    <w:rsid w:val="00F200BC"/>
    <w:rsid w:val="00F24A16"/>
    <w:rsid w:val="00F3551E"/>
    <w:rsid w:val="00F379AC"/>
    <w:rsid w:val="00F63CE3"/>
    <w:rsid w:val="00F70A8B"/>
    <w:rsid w:val="00F971B6"/>
    <w:rsid w:val="00FA1A23"/>
    <w:rsid w:val="00FA2E08"/>
    <w:rsid w:val="00FB05DA"/>
    <w:rsid w:val="00FB4AF4"/>
    <w:rsid w:val="00FF6CA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68DB8"/>
  <w15:chartTrackingRefBased/>
  <w15:docId w15:val="{D9538D2B-BD05-465C-96AE-8C995A32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5A8"/>
    <w:pPr>
      <w:spacing w:after="0" w:line="240" w:lineRule="auto"/>
    </w:pPr>
    <w:rPr>
      <w:rFonts w:ascii="Arial" w:hAnsi="Arial" w:cs="Times New Roman"/>
      <w:sz w:val="24"/>
      <w:szCs w:val="20"/>
      <w:lang w:val="nn-NO" w:eastAsia="nb-NO"/>
    </w:rPr>
  </w:style>
  <w:style w:type="paragraph" w:styleId="Overskrift1">
    <w:name w:val="heading 1"/>
    <w:basedOn w:val="Normal"/>
    <w:next w:val="Normal"/>
    <w:link w:val="Overskrift1Tegn"/>
    <w:uiPriority w:val="9"/>
    <w:qFormat/>
    <w:rsid w:val="0060514B"/>
    <w:pPr>
      <w:keepNext/>
      <w:keepLines/>
      <w:outlineLvl w:val="0"/>
    </w:pPr>
    <w:rPr>
      <w:rFonts w:eastAsiaTheme="majorEastAsia" w:cstheme="majorBidi"/>
      <w:b/>
      <w:sz w:val="32"/>
      <w:szCs w:val="32"/>
    </w:rPr>
  </w:style>
  <w:style w:type="paragraph" w:styleId="Overskrift2">
    <w:name w:val="heading 2"/>
    <w:basedOn w:val="Normal"/>
    <w:next w:val="Normal"/>
    <w:link w:val="Overskrift2Tegn"/>
    <w:uiPriority w:val="9"/>
    <w:unhideWhenUsed/>
    <w:qFormat/>
    <w:rsid w:val="0060514B"/>
    <w:pPr>
      <w:keepNext/>
      <w:keepLines/>
      <w:outlineLvl w:val="1"/>
    </w:pPr>
    <w:rPr>
      <w:rFonts w:eastAsiaTheme="majorEastAsia" w:cstheme="majorBidi"/>
      <w:b/>
      <w:sz w:val="28"/>
      <w:szCs w:val="26"/>
    </w:rPr>
  </w:style>
  <w:style w:type="paragraph" w:styleId="Overskrift3">
    <w:name w:val="heading 3"/>
    <w:basedOn w:val="Normal"/>
    <w:next w:val="Normal"/>
    <w:link w:val="Overskrift3Tegn"/>
    <w:uiPriority w:val="9"/>
    <w:unhideWhenUsed/>
    <w:qFormat/>
    <w:rsid w:val="000F2767"/>
    <w:pPr>
      <w:keepNext/>
      <w:keepLines/>
      <w:outlineLvl w:val="2"/>
    </w:pPr>
    <w:rPr>
      <w:rFonts w:eastAsiaTheme="majorEastAsia" w:cstheme="majorBidi"/>
      <w:b/>
      <w:szCs w:val="24"/>
    </w:rPr>
  </w:style>
  <w:style w:type="paragraph" w:styleId="Overskrift4">
    <w:name w:val="heading 4"/>
    <w:basedOn w:val="Normal"/>
    <w:next w:val="Normal"/>
    <w:link w:val="Overskrift4Tegn"/>
    <w:uiPriority w:val="9"/>
    <w:unhideWhenUsed/>
    <w:qFormat/>
    <w:rsid w:val="000F2767"/>
    <w:pPr>
      <w:keepNext/>
      <w:keepLines/>
      <w:outlineLvl w:val="3"/>
    </w:pPr>
    <w:rPr>
      <w:rFonts w:eastAsiaTheme="majorEastAsia" w:cstheme="majorBidi"/>
      <w:b/>
      <w:i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uiPriority w:val="9"/>
    <w:rsid w:val="000F2767"/>
    <w:rPr>
      <w:rFonts w:ascii="Calibri" w:eastAsiaTheme="majorEastAsia" w:hAnsi="Calibri" w:cstheme="majorBidi"/>
      <w:b/>
      <w:sz w:val="24"/>
      <w:szCs w:val="24"/>
      <w:lang w:eastAsia="nb-NO"/>
    </w:rPr>
  </w:style>
  <w:style w:type="paragraph" w:styleId="Topptekst">
    <w:name w:val="header"/>
    <w:basedOn w:val="Normal"/>
    <w:link w:val="TopptekstTegn"/>
    <w:uiPriority w:val="99"/>
    <w:unhideWhenUsed/>
    <w:rsid w:val="00741C5A"/>
    <w:pPr>
      <w:tabs>
        <w:tab w:val="center" w:pos="4536"/>
        <w:tab w:val="right" w:pos="9072"/>
      </w:tabs>
    </w:pPr>
  </w:style>
  <w:style w:type="character" w:customStyle="1" w:styleId="TopptekstTegn">
    <w:name w:val="Topptekst Tegn"/>
    <w:basedOn w:val="Standardskriftforavsnitt"/>
    <w:link w:val="Topptekst"/>
    <w:uiPriority w:val="99"/>
    <w:rsid w:val="00741C5A"/>
    <w:rPr>
      <w:rFonts w:ascii="Calibri" w:hAnsi="Calibri" w:cs="Times New Roman"/>
      <w:sz w:val="24"/>
      <w:szCs w:val="20"/>
      <w:lang w:eastAsia="nb-NO"/>
    </w:rPr>
  </w:style>
  <w:style w:type="paragraph" w:styleId="Bunntekst">
    <w:name w:val="footer"/>
    <w:basedOn w:val="Normal"/>
    <w:link w:val="BunntekstTegn"/>
    <w:unhideWhenUsed/>
    <w:rsid w:val="003E20C1"/>
    <w:rPr>
      <w:sz w:val="20"/>
    </w:rPr>
  </w:style>
  <w:style w:type="character" w:customStyle="1" w:styleId="BunntekstTegn">
    <w:name w:val="Bunntekst Tegn"/>
    <w:basedOn w:val="Standardskriftforavsnitt"/>
    <w:link w:val="Bunntekst"/>
    <w:rsid w:val="003E20C1"/>
    <w:rPr>
      <w:rFonts w:ascii="Calibri" w:hAnsi="Calibri" w:cs="Times New Roman"/>
      <w:sz w:val="20"/>
      <w:szCs w:val="20"/>
      <w:lang w:eastAsia="nb-NO"/>
    </w:rPr>
  </w:style>
  <w:style w:type="character" w:customStyle="1" w:styleId="Overskrift1Tegn">
    <w:name w:val="Overskrift 1 Tegn"/>
    <w:basedOn w:val="Standardskriftforavsnitt"/>
    <w:link w:val="Overskrift1"/>
    <w:uiPriority w:val="9"/>
    <w:rsid w:val="0060514B"/>
    <w:rPr>
      <w:rFonts w:ascii="Arial" w:eastAsiaTheme="majorEastAsia" w:hAnsi="Arial" w:cstheme="majorBidi"/>
      <w:b/>
      <w:sz w:val="32"/>
      <w:szCs w:val="32"/>
      <w:lang w:val="nn-NO" w:eastAsia="nb-NO"/>
    </w:rPr>
  </w:style>
  <w:style w:type="character" w:customStyle="1" w:styleId="Overskrift2Tegn">
    <w:name w:val="Overskrift 2 Tegn"/>
    <w:basedOn w:val="Standardskriftforavsnitt"/>
    <w:link w:val="Overskrift2"/>
    <w:uiPriority w:val="9"/>
    <w:rsid w:val="0060514B"/>
    <w:rPr>
      <w:rFonts w:ascii="Arial" w:eastAsiaTheme="majorEastAsia" w:hAnsi="Arial" w:cstheme="majorBidi"/>
      <w:b/>
      <w:sz w:val="28"/>
      <w:szCs w:val="26"/>
      <w:lang w:val="nn-NO" w:eastAsia="nb-NO"/>
    </w:rPr>
  </w:style>
  <w:style w:type="character" w:customStyle="1" w:styleId="Overskrift4Tegn">
    <w:name w:val="Overskrift 4 Tegn"/>
    <w:basedOn w:val="Standardskriftforavsnitt"/>
    <w:link w:val="Overskrift4"/>
    <w:uiPriority w:val="9"/>
    <w:rsid w:val="000F2767"/>
    <w:rPr>
      <w:rFonts w:ascii="Calibri" w:eastAsiaTheme="majorEastAsia" w:hAnsi="Calibri" w:cstheme="majorBidi"/>
      <w:b/>
      <w:iCs/>
      <w:sz w:val="24"/>
      <w:szCs w:val="20"/>
      <w:lang w:eastAsia="nb-NO"/>
    </w:rPr>
  </w:style>
  <w:style w:type="character" w:styleId="Boktittel">
    <w:name w:val="Book Title"/>
    <w:basedOn w:val="Standardskriftforavsnitt"/>
    <w:uiPriority w:val="33"/>
    <w:rsid w:val="008B6C16"/>
    <w:rPr>
      <w:rFonts w:ascii="Calibri" w:hAnsi="Calibri"/>
      <w:b/>
      <w:bCs/>
      <w:i/>
      <w:iCs/>
      <w:spacing w:val="5"/>
      <w:sz w:val="24"/>
    </w:rPr>
  </w:style>
  <w:style w:type="character" w:styleId="Sterk">
    <w:name w:val="Strong"/>
    <w:basedOn w:val="Standardskriftforavsnitt"/>
    <w:uiPriority w:val="22"/>
    <w:rsid w:val="008B6C16"/>
    <w:rPr>
      <w:rFonts w:ascii="Calibri" w:hAnsi="Calibri"/>
      <w:b/>
      <w:bCs/>
      <w:sz w:val="24"/>
    </w:rPr>
  </w:style>
  <w:style w:type="table" w:styleId="Tabellrutenett">
    <w:name w:val="Table Grid"/>
    <w:basedOn w:val="Vanligtabell"/>
    <w:uiPriority w:val="59"/>
    <w:rsid w:val="00440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Hyperkobling">
    <w:name w:val="Hyperlink"/>
    <w:rsid w:val="00EE0237"/>
    <w:rPr>
      <w:color w:val="0000FF"/>
      <w:u w:val="single"/>
    </w:rPr>
  </w:style>
  <w:style w:type="character" w:styleId="Plassholdertekst">
    <w:name w:val="Placeholder Text"/>
    <w:basedOn w:val="Standardskriftforavsnitt"/>
    <w:uiPriority w:val="99"/>
    <w:semiHidden/>
    <w:rsid w:val="00F70A8B"/>
  </w:style>
  <w:style w:type="table" w:customStyle="1" w:styleId="Tabellrutenett1">
    <w:name w:val="Tabellrutenett1"/>
    <w:basedOn w:val="Vanligtabell"/>
    <w:next w:val="Tabellrutenett"/>
    <w:uiPriority w:val="59"/>
    <w:rsid w:val="00C07B89"/>
    <w:pPr>
      <w:spacing w:after="0" w:line="240" w:lineRule="auto"/>
    </w:pPr>
    <w:rPr>
      <w:rFonts w:ascii="Times New Roman" w:hAnsi="Times New Roman" w:cs="Times New Roman"/>
      <w:sz w:val="20"/>
      <w:szCs w:val="20"/>
      <w:lang w:eastAsia="nb-N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customStyle="1" w:styleId="paragraph">
    <w:name w:val="paragraph"/>
    <w:basedOn w:val="Normal"/>
    <w:rsid w:val="008D1631"/>
    <w:pPr>
      <w:spacing w:before="100" w:beforeAutospacing="1" w:after="100" w:afterAutospacing="1"/>
    </w:pPr>
    <w:rPr>
      <w:rFonts w:ascii="Times New Roman" w:hAnsi="Times New Roman"/>
      <w:szCs w:val="24"/>
      <w:lang w:val="nb-NO"/>
    </w:rPr>
  </w:style>
  <w:style w:type="character" w:customStyle="1" w:styleId="normaltextrun">
    <w:name w:val="normaltextrun"/>
    <w:basedOn w:val="Standardskriftforavsnitt"/>
    <w:rsid w:val="008D1631"/>
  </w:style>
  <w:style w:type="character" w:customStyle="1" w:styleId="eop">
    <w:name w:val="eop"/>
    <w:basedOn w:val="Standardskriftforavsnitt"/>
    <w:rsid w:val="008D1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0873361">
      <w:bodyDiv w:val="1"/>
      <w:marLeft w:val="0"/>
      <w:marRight w:val="0"/>
      <w:marTop w:val="0"/>
      <w:marBottom w:val="0"/>
      <w:divBdr>
        <w:top w:val="none" w:sz="0" w:space="0" w:color="auto"/>
        <w:left w:val="none" w:sz="0" w:space="0" w:color="auto"/>
        <w:bottom w:val="none" w:sz="0" w:space="0" w:color="auto"/>
        <w:right w:val="none" w:sz="0" w:space="0" w:color="auto"/>
      </w:divBdr>
    </w:div>
    <w:div w:id="180750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word/media/image1.png" Id="rId8" /><Relationship Type="http://schemas.openxmlformats.org/officeDocument/2006/relationships/header" Target="/word/header2.xml" Id="rId13" /><Relationship Type="http://schemas.openxmlformats.org/officeDocument/2006/relationships/fontTable" Target="/word/fontTable.xml" Id="rId18" /><Relationship Type="http://schemas.openxmlformats.org/officeDocument/2006/relationships/styles" Target="/word/styles.xml" Id="rId3" /><Relationship Type="http://schemas.openxmlformats.org/officeDocument/2006/relationships/endnotes" Target="/word/endnotes.xml" Id="rId7" /><Relationship Type="http://schemas.openxmlformats.org/officeDocument/2006/relationships/header" Target="/word/header1.xml" Id="rId12" /><Relationship Type="http://schemas.openxmlformats.org/officeDocument/2006/relationships/footer" Target="/word/footer3.xml" Id="rId17" /><Relationship Type="http://schemas.openxmlformats.org/officeDocument/2006/relationships/numbering" Target="/word/numbering.xml" Id="rId2" /><Relationship Type="http://schemas.openxmlformats.org/officeDocument/2006/relationships/header" Target="/word/header3.xml" Id="rId16" /><Relationship Type="http://schemas.openxmlformats.org/officeDocument/2006/relationships/theme" Target="/word/theme/theme1.xml" Id="rId20" /><Relationship Type="http://schemas.openxmlformats.org/officeDocument/2006/relationships/customXml" Target="/customXml/item1.xml" Id="rId1" /><Relationship Type="http://schemas.openxmlformats.org/officeDocument/2006/relationships/footnotes" Target="/word/footnotes.xml" Id="rId6" /><Relationship Type="http://schemas.openxmlformats.org/officeDocument/2006/relationships/image" Target="/word/media/image4.png" Id="rId11" /><Relationship Type="http://schemas.openxmlformats.org/officeDocument/2006/relationships/webSettings" Target="/word/webSettings.xml" Id="rId5" /><Relationship Type="http://schemas.openxmlformats.org/officeDocument/2006/relationships/footer" Target="/word/footer2.xml" Id="rId15" /><Relationship Type="http://schemas.openxmlformats.org/officeDocument/2006/relationships/image" Target="/word/media/image3.png" Id="rId10" /><Relationship Type="http://schemas.openxmlformats.org/officeDocument/2006/relationships/glossaryDocument" Target="/word/glossary/document.xml" Id="rId19" /><Relationship Type="http://schemas.openxmlformats.org/officeDocument/2006/relationships/settings" Target="/word/settings.xml" Id="rId4" /><Relationship Type="http://schemas.openxmlformats.org/officeDocument/2006/relationships/image" Target="/word/media/image2.png" Id="rId9" /><Relationship Type="http://schemas.openxmlformats.org/officeDocument/2006/relationships/footer" Target="/word/footer1.xml" Id="rId14" /><Relationship Type="http://schemas.openxmlformats.org/officeDocument/2006/relationships/comments" Target="/word/comments.xml" Id="rId21" /></Relationships>
</file>

<file path=word/_rels/footer3.xml.rels>&#65279;<?xml version="1.0" encoding="utf-8"?><Relationships xmlns="http://schemas.openxmlformats.org/package/2006/relationships"><Relationship Type="http://schemas.openxmlformats.org/officeDocument/2006/relationships/hyperlink" Target="mailto:post@time.kommune.no" TargetMode="External" Id="rId1" /></Relationships>
</file>

<file path=word/_rels/header3.xml.rels>&#65279;<?xml version="1.0" encoding="utf-8"?><Relationships xmlns="http://schemas.openxmlformats.org/package/2006/relationships"><Relationship Type="http://schemas.openxmlformats.org/officeDocument/2006/relationships/image" Target="/word/media/image5.png" Id="rId1" /></Relationships>
</file>

<file path=word/_rels/settings.xml.rels>&#65279;<?xml version="1.0" encoding="utf-8"?><Relationships xmlns="http://schemas.openxmlformats.org/package/2006/relationships"><Relationship Type="http://schemas.openxmlformats.org/officeDocument/2006/relationships/attachedTemplate" Target="file:///C:\Users\8468\Documents\Arbeidsflyt%20-%20Utg&#229;ande%20brev%20-%202sign" TargetMode="External" Id="rId1"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xml" Id="rId3" /><Relationship Type="http://schemas.openxmlformats.org/officeDocument/2006/relationships/settings" Target="/word/glossary/settings.xml" Id="rId2" /><Relationship Type="http://schemas.openxmlformats.org/officeDocument/2006/relationships/styles" Target="/word/glossary/styles.xml" Id="rId1" /><Relationship Type="http://schemas.openxmlformats.org/officeDocument/2006/relationships/fontTable" Target="/word/glossary/fontTable.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elt"/>
          <w:gallery w:val="placeholder"/>
        </w:category>
        <w:types>
          <w:type w:val="bbPlcHdr"/>
        </w:types>
        <w:behaviors>
          <w:behavior w:val="content"/>
        </w:behaviors>
        <w:guid w:val="{A816E202-DA01-4022-B144-B0E8AB0B9398}"/>
      </w:docPartPr>
      <w:docPartBody>
        <w:p w:rsidR="00CB4A68" w:rsidRDefault="00AC2E11">
          <w:r w:rsidRPr="00095818">
            <w:rPr>
              <w:rStyle w:val="Plassholdertekst"/>
            </w:rPr>
            <w:t>Klikk eller trykk her for å skrive inn tekst.</w:t>
          </w:r>
        </w:p>
      </w:docPartBody>
    </w:docPart>
    <w:docPart>
      <w:docPartPr>
        <w:name w:val="171AE9D84679417D9156F18CFD2167F6"/>
        <w:category>
          <w:name w:val="Generelt"/>
          <w:gallery w:val="placeholder"/>
        </w:category>
        <w:types>
          <w:type w:val="bbPlcHdr"/>
        </w:types>
        <w:behaviors>
          <w:behavior w:val="content"/>
        </w:behaviors>
        <w:guid w:val="{0F3A04DD-1128-4E2C-B0B7-1FAECABD668C}"/>
      </w:docPartPr>
      <w:docPartBody>
        <w:p w:rsidR="00545A50" w:rsidRDefault="00524836" w:rsidP="00524836">
          <w:pPr>
            <w:pStyle w:val="171AE9D84679417D9156F18CFD2167F6"/>
          </w:pPr>
          <w:r w:rsidRPr="00095818">
            <w:rPr>
              <w:rStyle w:val="Plassholdertekst"/>
            </w:rPr>
            <w:t>Klikk eller trykk her for å skrive inn tekst.</w:t>
          </w:r>
        </w:p>
      </w:docPartBody>
    </w:docPart>
    <w:docPart>
      <w:docPartPr>
        <w:name w:val="D9BE736CD3594A9A99FA38C8D6AA68EB"/>
        <w:category>
          <w:name w:val="Generelt"/>
          <w:gallery w:val="placeholder"/>
        </w:category>
        <w:types>
          <w:type w:val="bbPlcHdr"/>
        </w:types>
        <w:behaviors>
          <w:behavior w:val="content"/>
        </w:behaviors>
        <w:guid w:val="{88DC0C8F-EA04-4963-96B5-5E780ACE979A}"/>
      </w:docPartPr>
      <w:docPartBody>
        <w:p w:rsidR="007722DD" w:rsidRDefault="007722DD" w:rsidP="007722DD">
          <w:pPr>
            <w:pStyle w:val="D9BE736CD3594A9A99FA38C8D6AA68EB"/>
          </w:pPr>
          <w:r w:rsidRPr="00095818">
            <w:rPr>
              <w:rStyle w:val="Plassholdertekst"/>
            </w:rPr>
            <w:t>Klikk eller trykk her for å skrive inn tekst.</w:t>
          </w:r>
        </w:p>
      </w:docPartBody>
    </w:docPart>
    <w:docPart>
      <w:docPartPr>
        <w:name w:val="85433A6407AF489C9D88BD2DC899C173"/>
        <w:category>
          <w:name w:val="Generelt"/>
          <w:gallery w:val="placeholder"/>
        </w:category>
        <w:types>
          <w:type w:val="bbPlcHdr"/>
        </w:types>
        <w:behaviors>
          <w:behavior w:val="content"/>
        </w:behaviors>
        <w:guid w:val="{ABEAEC1D-4F92-4E69-8E32-FCF2A06F808D}"/>
      </w:docPartPr>
      <w:docPartBody>
        <w:p w:rsidR="007722DD" w:rsidRDefault="007722DD" w:rsidP="007722DD">
          <w:pPr>
            <w:pStyle w:val="85433A6407AF489C9D88BD2DC899C173"/>
          </w:pPr>
          <w:r w:rsidRPr="00095818">
            <w:rPr>
              <w:rStyle w:val="Plassholdertekst"/>
            </w:rPr>
            <w:t>Klikk eller trykk her for å skrive inn tekst.</w:t>
          </w:r>
        </w:p>
      </w:docPartBody>
    </w:docPart>
    <w:docPart>
      <w:docPartPr>
        <w:name w:val="57A85DF546B0443FBB39758C70F21691"/>
        <w:category>
          <w:name w:val="Generelt"/>
          <w:gallery w:val="placeholder"/>
        </w:category>
        <w:types>
          <w:type w:val="bbPlcHdr"/>
        </w:types>
        <w:behaviors>
          <w:behavior w:val="content"/>
        </w:behaviors>
        <w:guid w:val="{D6B0ABCB-355E-433E-945A-201CE2013D87}"/>
      </w:docPartPr>
      <w:docPartBody>
        <w:p w:rsidR="00203687" w:rsidRDefault="0039546D" w:rsidP="0039546D">
          <w:pPr>
            <w:pStyle w:val="57A85DF546B0443FBB39758C70F21691"/>
          </w:pPr>
          <w:r w:rsidRPr="00095818">
            <w:rPr>
              <w:rStyle w:val="Plassholdertekst"/>
            </w:rPr>
            <w:t>Klikk eller trykk her for å skrive inn tekst.</w:t>
          </w:r>
        </w:p>
      </w:docPartBody>
    </w:docPart>
    <w:docPart>
      <w:docPartPr>
        <w:name w:val="8C6985D11FA94A2F84614639A223BB4D"/>
        <w:category>
          <w:name w:val="Generelt"/>
          <w:gallery w:val="placeholder"/>
        </w:category>
        <w:types>
          <w:type w:val="bbPlcHdr"/>
        </w:types>
        <w:behaviors>
          <w:behavior w:val="content"/>
        </w:behaviors>
        <w:guid w:val="{C7E0158B-5717-409F-9DC7-FAF31C7BE77B}"/>
      </w:docPartPr>
      <w:docPartBody>
        <w:p w:rsidR="00203687" w:rsidRDefault="0039546D" w:rsidP="0039546D">
          <w:pPr>
            <w:pStyle w:val="8C6985D11FA94A2F84614639A223BB4D"/>
          </w:pPr>
          <w:r w:rsidRPr="00095818">
            <w:rPr>
              <w:rStyle w:val="Plassholdertekst"/>
            </w:rPr>
            <w:t>Klikk eller trykk her for å skrive inn tekst.</w:t>
          </w:r>
        </w:p>
      </w:docPartBody>
    </w:docPart>
    <w:docPart>
      <w:docPartPr>
        <w:name w:val="4ACF145715EA41E4A1E0B7744688CDCA"/>
        <w:category>
          <w:name w:val="Generelt"/>
          <w:gallery w:val="placeholder"/>
        </w:category>
        <w:types>
          <w:type w:val="bbPlcHdr"/>
        </w:types>
        <w:behaviors>
          <w:behavior w:val="content"/>
        </w:behaviors>
        <w:guid w:val="{A5258CD5-A9C0-4590-956C-ABECC426C451}"/>
      </w:docPartPr>
      <w:docPartBody>
        <w:p w:rsidR="008C2529" w:rsidRDefault="008C2529" w:rsidP="008C2529">
          <w:pPr>
            <w:pStyle w:val="4ACF145715EA41E4A1E0B7744688CDCA"/>
          </w:pPr>
          <w:r w:rsidRPr="00110036">
            <w:rPr>
              <w:rFonts w:cs="Arial"/>
            </w:rPr>
            <w:t>«So</w:t>
          </w:r>
          <w:r>
            <w:rPr>
              <w:rFonts w:cs="Arial"/>
            </w:rPr>
            <w:t>a</w:t>
          </w:r>
          <w:r w:rsidRPr="00110036">
            <w:rPr>
              <w:rFonts w:cs="Arial"/>
            </w:rPr>
            <w:t>Ldr_Navn»</w:t>
          </w:r>
        </w:p>
      </w:docPartBody>
    </w:docPart>
    <w:docPart>
      <w:docPartPr>
        <w:name w:val="7A8B58D0C0E04FD88217920270C4EA65"/>
        <w:category>
          <w:name w:val="Generelt"/>
          <w:gallery w:val="placeholder"/>
        </w:category>
        <w:types>
          <w:type w:val="bbPlcHdr"/>
        </w:types>
        <w:behaviors>
          <w:behavior w:val="content"/>
        </w:behaviors>
        <w:guid w:val="{18941DD4-E309-4BFE-A645-734255C8857B}"/>
      </w:docPartPr>
      <w:docPartBody>
        <w:p w:rsidR="008C2529" w:rsidRDefault="008C2529" w:rsidP="008C2529">
          <w:pPr>
            <w:pStyle w:val="7A8B58D0C0E04FD88217920270C4EA65"/>
          </w:pPr>
          <w:r w:rsidRPr="00110036">
            <w:rPr>
              <w:rFonts w:cs="Arial"/>
            </w:rPr>
            <w:t>«SoaLdr_Tittel»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E11"/>
    <w:rsid w:val="00105811"/>
    <w:rsid w:val="00163D64"/>
    <w:rsid w:val="00195582"/>
    <w:rsid w:val="001B2265"/>
    <w:rsid w:val="00203687"/>
    <w:rsid w:val="00323402"/>
    <w:rsid w:val="0034585C"/>
    <w:rsid w:val="00380483"/>
    <w:rsid w:val="0039546D"/>
    <w:rsid w:val="004205B2"/>
    <w:rsid w:val="004579C5"/>
    <w:rsid w:val="00524836"/>
    <w:rsid w:val="00536CB2"/>
    <w:rsid w:val="00545A50"/>
    <w:rsid w:val="00770E06"/>
    <w:rsid w:val="007722DD"/>
    <w:rsid w:val="007A23C8"/>
    <w:rsid w:val="008841AA"/>
    <w:rsid w:val="008C2529"/>
    <w:rsid w:val="009356F9"/>
    <w:rsid w:val="00956D06"/>
    <w:rsid w:val="00AC2E11"/>
    <w:rsid w:val="00B47D94"/>
    <w:rsid w:val="00B92FAE"/>
    <w:rsid w:val="00C33012"/>
    <w:rsid w:val="00C66C5D"/>
    <w:rsid w:val="00CB4A68"/>
    <w:rsid w:val="00DC5175"/>
    <w:rsid w:val="00EA5F6C"/>
    <w:rsid w:val="00EC44C9"/>
    <w:rsid w:val="00EE6BF8"/>
    <w:rsid w:val="00F057E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B92FAE"/>
  </w:style>
  <w:style w:type="paragraph" w:customStyle="1" w:styleId="171AE9D84679417D9156F18CFD2167F6">
    <w:name w:val="171AE9D84679417D9156F18CFD2167F6"/>
    <w:rsid w:val="00524836"/>
  </w:style>
  <w:style w:type="paragraph" w:customStyle="1" w:styleId="4ACF145715EA41E4A1E0B7744688CDCA">
    <w:name w:val="4ACF145715EA41E4A1E0B7744688CDCA"/>
    <w:rsid w:val="008C2529"/>
    <w:rPr>
      <w:kern w:val="2"/>
      <w14:ligatures w14:val="standardContextual"/>
    </w:rPr>
  </w:style>
  <w:style w:type="paragraph" w:customStyle="1" w:styleId="7A8B58D0C0E04FD88217920270C4EA65">
    <w:name w:val="7A8B58D0C0E04FD88217920270C4EA65"/>
    <w:rsid w:val="008C2529"/>
    <w:rPr>
      <w:kern w:val="2"/>
      <w14:ligatures w14:val="standardContextual"/>
    </w:rPr>
  </w:style>
  <w:style w:type="paragraph" w:customStyle="1" w:styleId="D9BE736CD3594A9A99FA38C8D6AA68EB">
    <w:name w:val="D9BE736CD3594A9A99FA38C8D6AA68EB"/>
    <w:rsid w:val="007722DD"/>
  </w:style>
  <w:style w:type="paragraph" w:customStyle="1" w:styleId="85433A6407AF489C9D88BD2DC899C173">
    <w:name w:val="85433A6407AF489C9D88BD2DC899C173"/>
    <w:rsid w:val="007722DD"/>
  </w:style>
  <w:style w:type="paragraph" w:customStyle="1" w:styleId="57A85DF546B0443FBB39758C70F21691">
    <w:name w:val="57A85DF546B0443FBB39758C70F21691"/>
    <w:rsid w:val="0039546D"/>
  </w:style>
  <w:style w:type="paragraph" w:customStyle="1" w:styleId="8C6985D11FA94A2F84614639A223BB4D">
    <w:name w:val="8C6985D11FA94A2F84614639A223BB4D"/>
    <w:rsid w:val="003954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Relationships xmlns="http://schemas.openxmlformats.org/package/2006/relationships"><Relationship Type="http://schemas.openxmlformats.org/officeDocument/2006/relationships/customXmlProps" Target="/customXml/itemProps1.xml" Id="rId1" /></Relationships>
</file>

<file path=customXml/item1.xml><?xml version="1.0" encoding="utf-8"?>
<document>
  <body>
    <Sdo_DokNr>2</Sdo_DokNr>
    <Sbr_Navn>Tore Ueland</Sbr_Navn>
    <Sdo_DokDato>08.05.2026</Sdo_DokDato>
    <Sbr_Tittel>rådgjevar</Sbr_Tittel>
    <Sgr_Beskrivelse> </Sgr_Beskrivelse>
    <TblVedlegg>
      <table>
        <headers>
          <header>ndb_Tittel</header>
        </headers>
        <row>
          <cell>0143_Varslingskart_A2</cell>
        </row>
      </table>
    </TblVedlegg>
    <Sas_ArkivSakID>26/246</Sas_ArkivSakID>
    <Sdo_DokIDkort>26/25293</Sdo_DokIDkort>
    <Sdm_AMReferanse> </Sdm_AMReferanse>
    <Sdm_AMAdr>Postboks 9026 Grønland</Sdm_AMAdr>
    <Sdo_Tittel2> </Sdo_Tittel2>
    <SoaLdr_Navn>Ingvild Kjosavik</SoaLdr_Navn>
    <Sdm_AMPostNr>0133</Sdm_AMPostNr>
    <SoaLdr_Tittel>avdelingsleiar  plan</SoaLdr_Tittel>
    <TblKopitil>
      <table>
        <headers>
          <header>Sdk_Navn</header>
          <header>Sdk_Adr</header>
          <header>Sdk_Postnr</header>
          <header>Sdk_Poststed</header>
        </headers>
        <row>
          <cell> </cell>
          <cell> </cell>
          <cell> </cell>
          <cell> </cell>
        </row>
      </table>
    </TblKopitil>
    <Spg_Beskrivelse> </Spg_Beskrivelse>
    <Sdm_AMPoststed>OSLO</Sdm_AMPoststed>
    <Sdm_AMNavn>BANE NOR EIENDOM AS</Sdm_AMNavn>
    <Sdo_Tittel>Varsel om oppstart av planarbeid - Endring av Plan 0143.00 - Busetnadsplan for del av Sivdamområdet</Sdo_Tittel>
    <Sdm_AMAdr2> </Sdm_AMAdr2>
  </body>
  <header>
    <Sse_Navn>Plan</Sse_Navn>
  </header>
  <properties>
    <language/>
    <mergeMode>MergeOne</mergeMode>
    <websakInfo>
      <fletteDato>08.05.2026</fletteDato>
      <sakid>1100016406</sakid>
      <jpid>1100140779</jpid>
      <filUnique>-39759</filUnique>
      <filChecksumFørFlett>Y4Sbh+FtcV0/NKIjRlZvEA==</filChecksumFørFlett>
      <erHoveddokument>True</erHoveddokument>
      <dcTitle>Varsel om oppstart av planarbeid - Endring av Plan 0143.00 - Busetnadsplan for del av Sivdamområdet</dcTitle>
      <sdfid>211887</sdfid>
    </websakInfo>
    <templateURI>docx</templateURI>
    <showHiddenMark>False</showHiddenMark>
    <mutualMergeSupport>False</mutualMergeSupport>
    <docs>
      <doc>
        <Sdm_AMNavn>BANE NOR EIENDOM AS</Sdm_AMNavn>
        <Sdm_AMReferanse/>
        <Sdm_AMAdr>Postboks 9026 Grønland</Sdm_AMAdr>
        <sdm_watermark/>
        <Sdm_AMPostNr>0133</Sdm_AMPostNr>
        <Sdm_AMPoststed>OSLO</Sdm_AMPoststed>
        <sdm_sdfid>211887</sdm_sdfid>
        <Sdm_AMAdr2/>
      </doc>
      <doc>
        <Sdm_AMNavn>SANDTANGEN 2 AS</Sdm_AMNavn>
        <Sdm_AMReferanse/>
        <Sdm_AMAdr>Sandtangen 2</Sdm_AMAdr>
        <sdm_watermark/>
        <Sdm_AMPostNr>4344</Sdm_AMPostNr>
        <Sdm_AMPoststed>BRYNE</Sdm_AMPoststed>
        <sdm_sdfid>211888</sdm_sdfid>
        <Sdm_AMAdr2/>
      </doc>
      <doc>
        <Sdm_AMNavn>BANE NOR EIENDOM AS</Sdm_AMNavn>
        <Sdm_AMReferanse/>
        <Sdm_AMAdr>Postboks 9026 Grønland</Sdm_AMAdr>
        <sdm_watermark/>
        <Sdm_AMPostNr>0133</Sdm_AMPostNr>
        <Sdm_AMPoststed>OSLO</Sdm_AMPoststed>
        <sdm_sdfid>211889</sdm_sdfid>
        <Sdm_AMAdr2/>
      </doc>
      <doc>
        <Sdm_AMNavn>SANDTANGEN 2 AS</Sdm_AMNavn>
        <Sdm_AMReferanse/>
        <Sdm_AMAdr>Sandtangen 2</Sdm_AMAdr>
        <sdm_watermark/>
        <Sdm_AMPostNr>4344</Sdm_AMPostNr>
        <Sdm_AMPoststed>BRYNE</Sdm_AMPoststed>
        <sdm_sdfid>211890</sdm_sdfid>
        <Sdm_AMAdr2/>
      </doc>
      <doc>
        <Sdm_AMNavn>BANE NOR EIENDOM AS</Sdm_AMNavn>
        <Sdm_AMReferanse/>
        <Sdm_AMAdr>Postboks 9026 Grønland</Sdm_AMAdr>
        <sdm_watermark/>
        <Sdm_AMPostNr>0133</Sdm_AMPostNr>
        <Sdm_AMPoststed>OSLO</Sdm_AMPoststed>
        <sdm_sdfid>211891</sdm_sdfid>
        <Sdm_AMAdr2/>
      </doc>
      <doc>
        <Sdm_AMNavn>ROGALAND FYLKESKOMMUNE</Sdm_AMNavn>
        <Sdm_AMReferanse/>
        <Sdm_AMAdr>Postboks 130 Sentrum</Sdm_AMAdr>
        <sdm_watermark/>
        <Sdm_AMPostNr>4001</Sdm_AMPostNr>
        <Sdm_AMPoststed>STAVANGER</Sdm_AMPoststed>
        <sdm_sdfid>211892</sdm_sdfid>
        <Sdm_AMAdr2/>
      </doc>
      <doc>
        <Sdm_AMNavn>ROGALAND FYLKESKOMMUNE</Sdm_AMNavn>
        <Sdm_AMReferanse/>
        <Sdm_AMAdr>Postboks 130 Sentrum</Sdm_AMAdr>
        <sdm_watermark/>
        <Sdm_AMPostNr>4001</Sdm_AMPostNr>
        <Sdm_AMPoststed>STAVANGER</Sdm_AMPoststed>
        <sdm_sdfid>211893</sdm_sdfid>
        <Sdm_AMAdr2/>
      </doc>
      <doc>
        <Sdm_AMNavn>ERLAND SIGVE</Sdm_AMNavn>
        <Sdm_AMReferanse/>
        <Sdm_AMAdr>Arne Garborgs veg 60</Sdm_AMAdr>
        <sdm_watermark/>
        <Sdm_AMPostNr>4344</Sdm_AMPostNr>
        <Sdm_AMPoststed>BRYNE</Sdm_AMPoststed>
        <sdm_sdfid>211894</sdm_sdfid>
        <Sdm_AMAdr2/>
      </doc>
      <doc>
        <Sdm_AMNavn>ERLAND SIGVE</Sdm_AMNavn>
        <Sdm_AMReferanse/>
        <Sdm_AMAdr>Arne Garborgs veg 60</Sdm_AMAdr>
        <sdm_watermark/>
        <Sdm_AMPostNr>4344</Sdm_AMPostNr>
        <Sdm_AMPoststed>BRYNE</Sdm_AMPoststed>
        <sdm_sdfid>211895</sdm_sdfid>
        <Sdm_AMAdr2/>
      </doc>
      <doc>
        <Sdm_AMNavn>ERLAND SIGVE</Sdm_AMNavn>
        <Sdm_AMReferanse/>
        <Sdm_AMAdr>Arne Garborgs veg 60</Sdm_AMAdr>
        <sdm_watermark/>
        <Sdm_AMPostNr>4344</Sdm_AMPostNr>
        <Sdm_AMPoststed>BRYNE</Sdm_AMPoststed>
        <sdm_sdfid>211896</sdm_sdfid>
        <Sdm_AMAdr2/>
      </doc>
      <doc>
        <Sdm_AMNavn>ERLAND SIGVE</Sdm_AMNavn>
        <Sdm_AMReferanse/>
        <Sdm_AMAdr>Arne Garborgs veg 60</Sdm_AMAdr>
        <sdm_watermark/>
        <Sdm_AMPostNr>4344</Sdm_AMPostNr>
        <Sdm_AMPoststed>BRYNE</Sdm_AMPoststed>
        <sdm_sdfid>211897</sdm_sdfid>
        <Sdm_AMAdr2/>
      </doc>
      <doc>
        <Sdm_AMNavn>RADEN BUKHARI</Sdm_AMNavn>
        <Sdm_AMReferanse/>
        <Sdm_AMAdr>ARNE GARBORGS VEG 39</Sdm_AMAdr>
        <sdm_watermark/>
        <Sdm_AMPostNr>4344</Sdm_AMPostNr>
        <Sdm_AMPoststed>BRYNE</Sdm_AMPoststed>
        <sdm_sdfid>211898</sdm_sdfid>
        <Sdm_AMAdr2/>
      </doc>
      <doc>
        <Sdm_AMNavn>HAUS RUBEN</Sdm_AMNavn>
        <Sdm_AMReferanse/>
        <Sdm_AMAdr>Markavegen 3</Sdm_AMAdr>
        <sdm_watermark/>
        <Sdm_AMPostNr>4345</Sdm_AMPostNr>
        <Sdm_AMPoststed>BRYNE</Sdm_AMPoststed>
        <sdm_sdfid>211899</sdm_sdfid>
        <Sdm_AMAdr2/>
      </doc>
      <doc>
        <Sdm_AMNavn>AASE BJARNE BEKKEHEIEN</Sdm_AMNavn>
        <Sdm_AMReferanse/>
        <Sdm_AMAdr>Hulda Garborgs veg 6</Sdm_AMAdr>
        <sdm_watermark/>
        <Sdm_AMPostNr>4344</Sdm_AMPostNr>
        <Sdm_AMPoststed>BRYNE</Sdm_AMPoststed>
        <sdm_sdfid>211900</sdm_sdfid>
        <Sdm_AMAdr2/>
      </doc>
      <doc>
        <Sdm_AMNavn>AARSLAND ASLE EGE</Sdm_AMNavn>
        <Sdm_AMReferanse/>
        <Sdm_AMAdr>Hulda Garborgs veg 6</Sdm_AMAdr>
        <sdm_watermark/>
        <Sdm_AMPostNr>4344</Sdm_AMPostNr>
        <Sdm_AMPoststed>BRYNE</Sdm_AMPoststed>
        <sdm_sdfid>211901</sdm_sdfid>
        <Sdm_AMAdr2/>
      </doc>
      <doc>
        <Sdm_AMNavn>HESS FABIAN GIRALDO</Sdm_AMNavn>
        <Sdm_AMReferanse/>
        <Sdm_AMAdr>Hulda Garborgs veg 6</Sdm_AMAdr>
        <sdm_watermark/>
        <Sdm_AMPostNr>4344</Sdm_AMPostNr>
        <Sdm_AMPoststed>BRYNE</Sdm_AMPoststed>
        <sdm_sdfid>211902</sdm_sdfid>
        <Sdm_AMAdr2/>
      </doc>
      <doc>
        <Sdm_AMNavn>FORBERG BJØRN IVAR</Sdm_AMNavn>
        <Sdm_AMReferanse/>
        <Sdm_AMAdr>Gudmestadvegen 189</Sdm_AMAdr>
        <sdm_watermark/>
        <Sdm_AMPostNr>4365</Sdm_AMPostNr>
        <Sdm_AMPoststed>NÆRBØ</Sdm_AMPoststed>
        <sdm_sdfid>211903</sdm_sdfid>
        <Sdm_AMAdr2/>
      </doc>
      <doc>
        <Sdm_AMNavn>MOI ARNT</Sdm_AMNavn>
        <Sdm_AMReferanse/>
        <Sdm_AMAdr>HOGNESTADVEGEN 60</Sdm_AMAdr>
        <sdm_watermark/>
        <Sdm_AMPostNr>4340</Sdm_AMPostNr>
        <Sdm_AMPoststed>BRYNE</Sdm_AMPoststed>
        <sdm_sdfid>211904</sdm_sdfid>
        <Sdm_AMAdr2/>
      </doc>
      <doc>
        <Sdm_AMNavn>HAALAND ØYVIND GARBORG</Sdm_AMNavn>
        <Sdm_AMReferanse/>
        <Sdm_AMAdr>Hulda Garborgs veg 6</Sdm_AMAdr>
        <sdm_watermark/>
        <Sdm_AMPostNr>4344</Sdm_AMPostNr>
        <Sdm_AMPoststed>BRYNE</Sdm_AMPoststed>
        <sdm_sdfid>211905</sdm_sdfid>
        <Sdm_AMAdr2/>
      </doc>
      <doc>
        <Sdm_AMNavn>SU TRADING AS</Sdm_AMNavn>
        <Sdm_AMReferanse/>
        <Sdm_AMAdr>Ævestvollmarka 14</Sdm_AMAdr>
        <sdm_watermark/>
        <Sdm_AMPostNr>4360</Sdm_AMPostNr>
        <Sdm_AMPoststed>VARHAUG</Sdm_AMPoststed>
        <sdm_sdfid>211906</sdm_sdfid>
        <Sdm_AMAdr2/>
      </doc>
      <doc>
        <Sdm_AMNavn>OMA GUNN ELÉN ROSLAND</Sdm_AMNavn>
        <Sdm_AMReferanse/>
        <Sdm_AMAdr>Garborgvegen 293</Sdm_AMAdr>
        <sdm_watermark/>
        <Sdm_AMPostNr>4346</Sdm_AMPostNr>
        <Sdm_AMPoststed>BRYNE</Sdm_AMPoststed>
        <sdm_sdfid>211907</sdm_sdfid>
        <Sdm_AMAdr2/>
      </doc>
      <doc>
        <Sdm_AMNavn>BJORHEIM LOTTE GROV</Sdm_AMNavn>
        <Sdm_AMReferanse/>
        <Sdm_AMAdr>HULDA GARBORGS VEG 6</Sdm_AMAdr>
        <sdm_watermark/>
        <Sdm_AMPostNr>4344</Sdm_AMPostNr>
        <Sdm_AMPoststed>BRYNE</Sdm_AMPoststed>
        <sdm_sdfid>211908</sdm_sdfid>
        <Sdm_AMAdr2/>
      </doc>
      <doc>
        <Sdm_AMNavn>ROSLAND ANDERS SALTE</Sdm_AMNavn>
        <Sdm_AMReferanse/>
        <Sdm_AMAdr>Poppelvegen 3</Sdm_AMAdr>
        <sdm_watermark/>
        <Sdm_AMPostNr>4345</Sdm_AMPostNr>
        <Sdm_AMPoststed>BRYNE</Sdm_AMPoststed>
        <sdm_sdfid>211909</sdm_sdfid>
        <Sdm_AMAdr2/>
      </doc>
      <doc>
        <Sdm_AMNavn>VAALAND TRYM</Sdm_AMNavn>
        <Sdm_AMReferanse/>
        <Sdm_AMAdr>Hulda Garborgs veg 6</Sdm_AMAdr>
        <sdm_watermark/>
        <Sdm_AMPostNr>4344</Sdm_AMPostNr>
        <Sdm_AMPoststed>BRYNE</Sdm_AMPoststed>
        <sdm_sdfid>211910</sdm_sdfid>
        <Sdm_AMAdr2/>
      </doc>
      <doc>
        <Sdm_AMNavn>UNDHEIM ANNE MALOU</Sdm_AMNavn>
        <Sdm_AMReferanse/>
        <Sdm_AMAdr>Hulda Garborgs veg 6</Sdm_AMAdr>
        <sdm_watermark/>
        <Sdm_AMPostNr>4344</Sdm_AMPostNr>
        <Sdm_AMPoststed>BRYNE</Sdm_AMPoststed>
        <sdm_sdfid>211911</sdm_sdfid>
        <Sdm_AMAdr2/>
      </doc>
      <doc>
        <Sdm_AMNavn>Sandtangen AS</Sdm_AMNavn>
        <Sdm_AMReferanse/>
        <Sdm_AMAdr>Ævestvollmarka 14</Sdm_AMAdr>
        <sdm_watermark/>
        <Sdm_AMPostNr/>
        <Sdm_AMPoststed/>
        <sdm_sdfid>211912</sdm_sdfid>
        <Sdm_AMAdr2/>
      </doc>
      <doc>
        <Sdm_AMNavn>KINDERVÅG BENEDIKTHE M</Sdm_AMNavn>
        <Sdm_AMReferanse/>
        <Sdm_AMAdr>RUDLÅ 12</Sdm_AMAdr>
        <sdm_watermark/>
        <Sdm_AMPostNr>4345</Sdm_AMPostNr>
        <Sdm_AMPoststed>BRYNE</Sdm_AMPoststed>
        <sdm_sdfid>211913</sdm_sdfid>
        <Sdm_AMAdr2/>
      </doc>
      <doc>
        <Sdm_AMNavn>NOTDAL AS</Sdm_AMNavn>
        <Sdm_AMReferanse/>
        <Sdm_AMAdr>Hulda Garborgs veg 2</Sdm_AMAdr>
        <sdm_watermark/>
        <Sdm_AMPostNr>4344</Sdm_AMPostNr>
        <Sdm_AMPoststed>BRYNE</Sdm_AMPoststed>
        <sdm_sdfid>211914</sdm_sdfid>
        <Sdm_AMAdr2/>
      </doc>
      <doc>
        <Sdm_AMNavn>SAMEIET GRANDBYGGET</Sdm_AMNavn>
        <Sdm_AMReferanse/>
        <Sdm_AMAdr>Vardmyra 43</Sdm_AMAdr>
        <sdm_watermark/>
        <Sdm_AMPostNr>4340</Sdm_AMPostNr>
        <Sdm_AMPoststed>BRYNE</Sdm_AMPoststed>
        <sdm_sdfid>211915</sdm_sdfid>
        <Sdm_AMAdr2/>
      </doc>
      <doc>
        <Sdm_AMNavn>NYGÅRD SYNNØVE KARIN</Sdm_AMNavn>
        <Sdm_AMReferanse/>
        <Sdm_AMAdr>Norheimsvegen 24</Sdm_AMAdr>
        <sdm_watermark/>
        <Sdm_AMPostNr>4345</Sdm_AMPostNr>
        <Sdm_AMPoststed>BRYNE</Sdm_AMPoststed>
        <sdm_sdfid>211916</sdm_sdfid>
        <Sdm_AMAdr2/>
      </doc>
      <doc>
        <Sdm_AMNavn>WIIK BJØRNAR STØRKSEN</Sdm_AMNavn>
        <Sdm_AMReferanse/>
        <Sdm_AMAdr>Hulda Garborgs veg 4</Sdm_AMAdr>
        <sdm_watermark/>
        <Sdm_AMPostNr>4344</Sdm_AMPostNr>
        <Sdm_AMPoststed>BRYNE</Sdm_AMPoststed>
        <sdm_sdfid>211917</sdm_sdfid>
        <Sdm_AMAdr2/>
      </doc>
      <doc>
        <Sdm_AMNavn>FUN EIENDOM AS</Sdm_AMNavn>
        <Sdm_AMReferanse/>
        <Sdm_AMAdr>Kolheivegen 18B</Sdm_AMAdr>
        <sdm_watermark/>
        <Sdm_AMPostNr>4340</Sdm_AMPostNr>
        <Sdm_AMPoststed>BRYNE</Sdm_AMPoststed>
        <sdm_sdfid>211918</sdm_sdfid>
        <Sdm_AMAdr2/>
      </doc>
      <doc>
        <Sdm_AMNavn>IA EIENDOM AS</Sdm_AMNavn>
        <Sdm_AMReferanse/>
        <Sdm_AMAdr>Spødarbakken 2</Sdm_AMAdr>
        <sdm_watermark/>
        <Sdm_AMPostNr>4340</Sdm_AMPostNr>
        <Sdm_AMPoststed>BRYNE</Sdm_AMPoststed>
        <sdm_sdfid>211919</sdm_sdfid>
        <Sdm_AMAdr2/>
      </doc>
      <doc>
        <Sdm_AMNavn>IA EIENDOM AS</Sdm_AMNavn>
        <Sdm_AMReferanse/>
        <Sdm_AMAdr>Spødarbakken 2</Sdm_AMAdr>
        <sdm_watermark/>
        <Sdm_AMPostNr>4340</Sdm_AMPostNr>
        <Sdm_AMPoststed>BRYNE</Sdm_AMPoststed>
        <sdm_sdfid>211920</sdm_sdfid>
        <Sdm_AMAdr2/>
      </doc>
      <doc>
        <Sdm_AMNavn>RUSDI YULIZAR</Sdm_AMNavn>
        <Sdm_AMReferanse/>
        <Sdm_AMAdr>ARNE GARBORGS VEG 39</Sdm_AMAdr>
        <sdm_watermark/>
        <Sdm_AMPostNr>4344</Sdm_AMPostNr>
        <Sdm_AMPoststed>BRYNE</Sdm_AMPoststed>
        <sdm_sdfid>211921</sdm_sdfid>
        <Sdm_AMAdr2/>
      </doc>
      <doc>
        <Sdm_AMNavn>LØGE JAN</Sdm_AMNavn>
        <Sdm_AMReferanse/>
        <Sdm_AMAdr>ARNE GARBORGS VEG 35</Sdm_AMAdr>
        <sdm_watermark/>
        <Sdm_AMPostNr>4344</Sdm_AMPostNr>
        <Sdm_AMPoststed>BRYNE</Sdm_AMPoststed>
        <sdm_sdfid>211922</sdm_sdfid>
        <Sdm_AMAdr2/>
      </doc>
      <doc>
        <Sdm_AMNavn>LØGE JAN</Sdm_AMNavn>
        <Sdm_AMReferanse/>
        <Sdm_AMAdr>ARNE GARBORGS VEG 35</Sdm_AMAdr>
        <sdm_watermark/>
        <Sdm_AMPostNr>4344</Sdm_AMPostNr>
        <Sdm_AMPoststed>BRYNE</Sdm_AMPoststed>
        <sdm_sdfid>211923</sdm_sdfid>
        <Sdm_AMAdr2/>
      </doc>
      <doc>
        <Sdm_AMNavn>RASMUSSEN TOR ARNE</Sdm_AMNavn>
        <Sdm_AMReferanse/>
        <Sdm_AMAdr>ARNE GARBORGS VEG 29</Sdm_AMAdr>
        <sdm_watermark/>
        <Sdm_AMPostNr>4344</Sdm_AMPostNr>
        <Sdm_AMPoststed>BRYNE</Sdm_AMPoststed>
        <sdm_sdfid>211924</sdm_sdfid>
        <Sdm_AMAdr2/>
      </doc>
      <doc>
        <Sdm_AMNavn>JOHNSEN JENNY</Sdm_AMNavn>
        <Sdm_AMReferanse/>
        <Sdm_AMAdr>Veslemøyvegen 15</Sdm_AMAdr>
        <sdm_watermark/>
        <Sdm_AMPostNr>4344</Sdm_AMPostNr>
        <Sdm_AMPoststed>BRYNE</Sdm_AMPoststed>
        <sdm_sdfid>211925</sdm_sdfid>
        <Sdm_AMAdr2/>
      </doc>
      <doc>
        <Sdm_AMNavn>EIDE JOHANNES</Sdm_AMNavn>
        <Sdm_AMReferanse/>
        <Sdm_AMAdr>VESLEMØYVEGEN 13</Sdm_AMAdr>
        <sdm_watermark/>
        <Sdm_AMPostNr>4344</Sdm_AMPostNr>
        <Sdm_AMPoststed>BRYNE</Sdm_AMPoststed>
        <sdm_sdfid>211926</sdm_sdfid>
        <Sdm_AMAdr2/>
      </doc>
      <doc>
        <Sdm_AMNavn>EIDE MORTEN</Sdm_AMNavn>
        <Sdm_AMReferanse/>
        <Sdm_AMAdr>Veslemøyvegen 14</Sdm_AMAdr>
        <sdm_watermark/>
        <Sdm_AMPostNr>4344</Sdm_AMPostNr>
        <Sdm_AMPoststed>BRYNE</Sdm_AMPoststed>
        <sdm_sdfid>211927</sdm_sdfid>
        <Sdm_AMAdr2/>
      </doc>
      <doc>
        <Sdm_AMNavn>ÅMOT KIRSTEN</Sdm_AMNavn>
        <Sdm_AMReferanse/>
        <Sdm_AMAdr>Veslemøyvegen 16</Sdm_AMAdr>
        <sdm_watermark/>
        <Sdm_AMPostNr>4344</Sdm_AMPostNr>
        <Sdm_AMPoststed>BRYNE</Sdm_AMPoststed>
        <sdm_sdfid>211928</sdm_sdfid>
        <Sdm_AMAdr2/>
      </doc>
      <doc>
        <Sdm_AMNavn>DAVIDSEN DOROTA KATARZYNA</Sdm_AMNavn>
        <Sdm_AMReferanse/>
        <Sdm_AMAdr>BISKOP HOGNESTADS GATE 2C</Sdm_AMAdr>
        <sdm_watermark/>
        <Sdm_AMPostNr>4344</Sdm_AMPostNr>
        <Sdm_AMPoststed>BRYNE</Sdm_AMPoststed>
        <sdm_sdfid>211929</sdm_sdfid>
        <Sdm_AMAdr2/>
      </doc>
      <doc>
        <Sdm_AMNavn>DAVIDSEN MORTEN</Sdm_AMNavn>
        <Sdm_AMReferanse/>
        <Sdm_AMAdr>BISKOP HOGNESTADS GATE 2 C</Sdm_AMAdr>
        <sdm_watermark/>
        <Sdm_AMPostNr>4344</Sdm_AMPostNr>
        <Sdm_AMPoststed>BRYNE</Sdm_AMPoststed>
        <sdm_sdfid>211930</sdm_sdfid>
        <Sdm_AMAdr2/>
      </doc>
      <doc>
        <Sdm_AMNavn>HORPESTAD INGVE</Sdm_AMNavn>
        <Sdm_AMReferanse/>
        <Sdm_AMAdr>BISKOP HOGNESTADS GATE 2 B</Sdm_AMAdr>
        <sdm_watermark/>
        <Sdm_AMPostNr>4344</Sdm_AMPostNr>
        <Sdm_AMPoststed>BRYNE</Sdm_AMPoststed>
        <sdm_sdfid>211931</sdm_sdfid>
        <Sdm_AMAdr2/>
      </doc>
      <doc>
        <Sdm_AMNavn>HORPESTAD INGVE</Sdm_AMNavn>
        <Sdm_AMReferanse/>
        <Sdm_AMAdr>BISKOP HOGNESTADS GATE 2 B</Sdm_AMAdr>
        <sdm_watermark/>
        <Sdm_AMPostNr>4344</Sdm_AMPostNr>
        <Sdm_AMPoststed>BRYNE</Sdm_AMPoststed>
        <sdm_sdfid>211932</sdm_sdfid>
        <Sdm_AMAdr2/>
      </doc>
      <doc>
        <Sdm_AMNavn>HORPESTAD INGVE</Sdm_AMNavn>
        <Sdm_AMReferanse/>
        <Sdm_AMAdr>BISKOP HOGNESTADS GATE 2 B</Sdm_AMAdr>
        <sdm_watermark/>
        <Sdm_AMPostNr>4344</Sdm_AMPostNr>
        <Sdm_AMPoststed>BRYNE</Sdm_AMPoststed>
        <sdm_sdfid>211933</sdm_sdfid>
        <Sdm_AMAdr2/>
      </doc>
      <doc>
        <Sdm_AMNavn>SENTERET GAMLE BRYNE MEK AS</Sdm_AMNavn>
        <Sdm_AMReferanse/>
        <Sdm_AMAdr>Madlaveien 54A</Sdm_AMAdr>
        <sdm_watermark/>
        <Sdm_AMPostNr>4009</Sdm_AMPostNr>
        <Sdm_AMPoststed>STAVANGER</Sdm_AMPoststed>
        <sdm_sdfid>211934</sdm_sdfid>
        <Sdm_AMAdr2/>
      </doc>
      <doc>
        <Sdm_AMNavn>SAMEIET ARNE GARBORGSVEI 15-17</Sdm_AMNavn>
        <Sdm_AMReferanse/>
        <Sdm_AMAdr>v/ Forretningsfører Nenor AS, Fabrikkveien 8</Sdm_AMAdr>
        <sdm_watermark/>
        <Sdm_AMPostNr>4033</Sdm_AMPostNr>
        <Sdm_AMPoststed>STAVANGER</Sdm_AMPoststed>
        <sdm_sdfid>211935</sdm_sdfid>
        <Sdm_AMAdr2/>
      </doc>
      <doc>
        <Sdm_AMNavn>SENTERET GAMLE BRYNE MEK AS</Sdm_AMNavn>
        <Sdm_AMReferanse/>
        <Sdm_AMAdr>Madlaveien 54A</Sdm_AMAdr>
        <sdm_watermark/>
        <Sdm_AMPostNr>4009</Sdm_AMPostNr>
        <Sdm_AMPoststed>STAVANGER</Sdm_AMPoststed>
        <sdm_sdfid>211936</sdm_sdfid>
        <Sdm_AMAdr2/>
      </doc>
      <doc>
        <Sdm_AMNavn>SENTERET GAMLE BRYNE MEK AS</Sdm_AMNavn>
        <Sdm_AMReferanse/>
        <Sdm_AMAdr>Madlaveien 54A</Sdm_AMAdr>
        <sdm_watermark/>
        <Sdm_AMPostNr>4009</Sdm_AMPostNr>
        <Sdm_AMPoststed>STAVANGER</Sdm_AMPoststed>
        <sdm_sdfid>211937</sdm_sdfid>
        <Sdm_AMAdr2/>
      </doc>
      <doc>
        <Sdm_AMNavn>BRYNE LEGESENTER EIENDOM AS</Sdm_AMNavn>
        <Sdm_AMReferanse/>
        <Sdm_AMAdr>Arne Garborgs veg 15-17</Sdm_AMAdr>
        <sdm_watermark/>
        <Sdm_AMPostNr>4344</Sdm_AMPostNr>
        <Sdm_AMPoststed>BRYNE</Sdm_AMPoststed>
        <sdm_sdfid>211938</sdm_sdfid>
        <Sdm_AMAdr2/>
      </doc>
      <doc>
        <Sdm_AMNavn>SMARTBO BRYNE AS</Sdm_AMNavn>
        <Sdm_AMReferanse/>
        <Sdm_AMAdr>Madlaveien 54A</Sdm_AMAdr>
        <sdm_watermark/>
        <Sdm_AMPostNr>4009</Sdm_AMPostNr>
        <Sdm_AMPoststed>STAVANGER</Sdm_AMPoststed>
        <sdm_sdfid>211939</sdm_sdfid>
        <Sdm_AMAdr2/>
      </doc>
      <doc>
        <Sdm_AMNavn>ARNE GARBORGSVEI 15 OG 17 AS</Sdm_AMNavn>
        <Sdm_AMReferanse/>
        <Sdm_AMAdr>Nedre Stokkavei 82A</Sdm_AMAdr>
        <sdm_watermark/>
        <Sdm_AMPostNr>4023</Sdm_AMPostNr>
        <Sdm_AMPoststed>STAVANGER</Sdm_AMPoststed>
        <sdm_sdfid>211940</sdm_sdfid>
        <Sdm_AMAdr2/>
      </doc>
      <doc>
        <Sdm_AMNavn>HULDA GARBORGSVEG 8 AS</Sdm_AMNavn>
        <Sdm_AMReferanse/>
        <Sdm_AMAdr>Fabrikkveien 8</Sdm_AMAdr>
        <sdm_watermark/>
        <Sdm_AMPostNr>4033</Sdm_AMPostNr>
        <Sdm_AMPoststed>STAVANGER</Sdm_AMPoststed>
        <sdm_sdfid>211941</sdm_sdfid>
        <Sdm_AMAdr2/>
      </doc>
      <doc>
        <Sdm_AMNavn>SAMEIET HULDA GARBORGS VEI 6</Sdm_AMNavn>
        <Sdm_AMReferanse/>
        <Sdm_AMAdr>c/o Viden Forvaltning, Somaveien 2</Sdm_AMAdr>
        <sdm_watermark/>
        <Sdm_AMPostNr>4313</Sdm_AMPostNr>
        <Sdm_AMPoststed>SANDNES</Sdm_AMPoststed>
        <sdm_sdfid>211942</sdm_sdfid>
        <Sdm_AMAdr2/>
      </doc>
      <doc>
        <Sdm_AMNavn>UNDHEIM LENE</Sdm_AMNavn>
        <Sdm_AMReferanse/>
        <Sdm_AMAdr>HULDA GARBORGS VEG 6</Sdm_AMAdr>
        <sdm_watermark/>
        <Sdm_AMPostNr>4344</Sdm_AMPostNr>
        <Sdm_AMPoststed>BRYNE</Sdm_AMPoststed>
        <sdm_sdfid>211943</sdm_sdfid>
        <Sdm_AMAdr2/>
      </doc>
      <doc>
        <Sdm_AMNavn>SKAILAND EIRIK</Sdm_AMNavn>
        <Sdm_AMReferanse/>
        <Sdm_AMAdr>Hulda Garborgs veg 6</Sdm_AMAdr>
        <sdm_watermark/>
        <Sdm_AMPostNr>4344</Sdm_AMPostNr>
        <Sdm_AMPoststed>BRYNE</Sdm_AMPoststed>
        <sdm_sdfid>211944</sdm_sdfid>
        <Sdm_AMAdr2/>
      </doc>
      <doc>
        <Sdm_AMNavn>SKIFTESVIK CHRISTIAN</Sdm_AMNavn>
        <Sdm_AMReferanse/>
        <Sdm_AMAdr>Hulda Garborgs veg 6</Sdm_AMAdr>
        <sdm_watermark/>
        <Sdm_AMPostNr>4344</Sdm_AMPostNr>
        <Sdm_AMPoststed>BRYNE</Sdm_AMPoststed>
        <sdm_sdfid>211945</sdm_sdfid>
        <Sdm_AMAdr2/>
      </doc>
      <doc>
        <Sdm_AMNavn>BARSTAD MARTIN</Sdm_AMNavn>
        <Sdm_AMReferanse/>
        <Sdm_AMAdr>Postboks 872 mydlandsveien</Sdm_AMAdr>
        <sdm_watermark/>
        <Sdm_AMPostNr>4380</Sdm_AMPostNr>
        <Sdm_AMPoststed>HAUGE I DALANE</Sdm_AMPoststed>
        <sdm_sdfid>211946</sdm_sdfid>
        <Sdm_AMAdr2/>
      </doc>
      <doc>
        <Sdm_AMNavn>BRYNES VEL</Sdm_AMNavn>
        <Sdm_AMReferanse/>
        <Sdm_AMAdr>c/o Jæradvokatene AS, att: Olav Hetland</Sdm_AMAdr>
        <sdm_watermark/>
        <Sdm_AMPostNr>4344</Sdm_AMPostNr>
        <Sdm_AMPoststed>BRYNE</Sdm_AMPoststed>
        <sdm_sdfid>211947</sdm_sdfid>
        <Sdm_AMAdr2/>
      </doc>
      <doc>
        <Sdm_AMNavn>Statsforvalteren i Rogaland</Sdm_AMNavn>
        <Sdm_AMReferanse/>
        <Sdm_AMAdr>Lagårdsveien 44</Sdm_AMAdr>
        <sdm_watermark/>
        <Sdm_AMPostNr>4010</Sdm_AMPostNr>
        <Sdm_AMPoststed>STAVANGER</Sdm_AMPoststed>
        <sdm_sdfid>211948</sdm_sdfid>
        <Sdm_AMAdr2/>
      </doc>
      <doc>
        <Sdm_AMNavn>NVE Norges vassdrags- og energidirektorat</Sdm_AMNavn>
        <Sdm_AMReferanse/>
        <Sdm_AMAdr>P.b. 5091, Majorstua</Sdm_AMAdr>
        <sdm_watermark/>
        <Sdm_AMPostNr>0301</Sdm_AMPostNr>
        <Sdm_AMPoststed>OSLO</Sdm_AMPoststed>
        <sdm_sdfid>211949</sdm_sdfid>
        <Sdm_AMAdr2/>
      </doc>
      <doc>
        <Sdm_AMNavn>Rogaland fylkeskommune</Sdm_AMNavn>
        <Sdm_AMReferanse/>
        <Sdm_AMAdr>P.b. 130</Sdm_AMAdr>
        <sdm_watermark/>
        <Sdm_AMPostNr>4001</Sdm_AMPostNr>
        <Sdm_AMPoststed>STAVANGER</Sdm_AMPoststed>
        <sdm_sdfid>211950</sdm_sdfid>
        <Sdm_AMAdr2/>
      </doc>
      <doc>
        <Sdm_AMNavn>Lnett AS</Sdm_AMNavn>
        <Sdm_AMReferanse/>
        <Sdm_AMAdr>P.b. 824</Sdm_AMAdr>
        <sdm_watermark/>
        <Sdm_AMPostNr>4068</Sdm_AMPostNr>
        <Sdm_AMPoststed>STAVANGER</Sdm_AMPoststed>
        <sdm_sdfid>211951</sdm_sdfid>
        <Sdm_AMAdr2/>
      </doc>
      <doc>
        <Sdm_AMNavn>Politiets Fellestjenester Time Lensmannskontor</Sdm_AMNavn>
        <Sdm_AMReferanse/>
        <Sdm_AMAdr>Arne Garborgs veg 17</Sdm_AMAdr>
        <sdm_watermark/>
        <Sdm_AMPostNr>4344</Sdm_AMPostNr>
        <Sdm_AMPoststed>Bryne</Sdm_AMPoststed>
        <sdm_sdfid>211952</sdm_sdfid>
        <Sdm_AMAdr2/>
      </doc>
      <doc>
        <Sdm_AMNavn>Statens vegvesen, region vest</Sdm_AMNavn>
        <Sdm_AMReferanse/>
        <Sdm_AMAdr>P.b. 1010 Nordre Ål</Sdm_AMAdr>
        <sdm_watermark/>
        <Sdm_AMPostNr>2605</Sdm_AMPostNr>
        <Sdm_AMPoststed>LILLEHAMMER</Sdm_AMPoststed>
        <sdm_sdfid>211953</sdm_sdfid>
        <Sdm_AMAdr2/>
      </doc>
      <doc>
        <Sdm_AMNavn>Jæren Friluftsråd Kommunalt Oppgavefellesskap</Sdm_AMNavn>
        <Sdm_AMReferanse/>
        <Sdm_AMAdr>Nikkelveien 4</Sdm_AMAdr>
        <sdm_watermark/>
        <Sdm_AMPostNr>4313</Sdm_AMPostNr>
        <Sdm_AMPoststed>Sandnes</Sdm_AMPoststed>
        <sdm_sdfid>211954</sdm_sdfid>
        <Sdm_AMAdr2/>
      </doc>
      <doc>
        <Sdm_AMNavn>Naturvernforbundet I Rogaland</Sdm_AMNavn>
        <Sdm_AMReferanse/>
        <Sdm_AMAdr>Henrik Ibsens gate 59</Sdm_AMAdr>
        <sdm_watermark/>
        <Sdm_AMPostNr>4021</Sdm_AMPostNr>
        <Sdm_AMPoststed>Stavanger</Sdm_AMPoststed>
        <sdm_sdfid>211955</sdm_sdfid>
        <Sdm_AMAdr2/>
      </doc>
      <doc>
        <Sdm_AMNavn>Forum For Natur Og Friluftsliv I Rogaland</Sdm_AMNavn>
        <Sdm_AMReferanse/>
        <Sdm_AMAdr>Gamle Jåttåvågen 67</Sdm_AMAdr>
        <sdm_watermark/>
        <Sdm_AMPostNr>4020</Sdm_AMPostNr>
        <Sdm_AMPoststed>Stavanger</Sdm_AMPoststed>
        <sdm_sdfid>211956</sdm_sdfid>
        <Sdm_AMAdr2/>
      </doc>
      <doc>
        <Sdm_AMNavn>Rogaland brann- og redning</Sdm_AMNavn>
        <Sdm_AMReferanse/>
        <Sdm_AMAdr>Brannstasjonveien 2</Sdm_AMAdr>
        <sdm_watermark/>
        <Sdm_AMPostNr>4312</Sdm_AMPostNr>
        <Sdm_AMPoststed>SANDNES</Sdm_AMPoststed>
        <sdm_sdfid>211957</sdm_sdfid>
        <Sdm_AMAdr2/>
      </doc>
      <doc>
        <Sdm_AMNavn>Øystein Fjetland Øgaard</Sdm_AMNavn>
        <Sdm_AMReferanse/>
        <Sdm_AMAdr/>
        <sdm_watermark/>
        <Sdm_AMPostNr/>
        <Sdm_AMPoststed/>
        <sdm_sdfid>211958</sdm_sdfid>
        <Sdm_AMAdr2/>
      </doc>
      <doc>
        <Sdm_AMNavn>Ragnhild Hobberstad</Sdm_AMNavn>
        <Sdm_AMReferanse/>
        <Sdm_AMAdr/>
        <sdm_watermark/>
        <Sdm_AMPostNr/>
        <Sdm_AMPoststed/>
        <sdm_sdfid>211959</sdm_sdfid>
        <Sdm_AMAdr2/>
      </doc>
    </docs>
  </properties>
  <footer/>
</document>
</file>

<file path=customXml/itemProps1.xml><?xml version="1.0" encoding="utf-8"?>
<ds:datastoreItem xmlns:ds="http://schemas.openxmlformats.org/officeDocument/2006/customXml" ds:itemID="{BFFC18FA-532C-4841-BB39-A8FBBABA385E}">
  <ds:schemaRefs/>
</ds:datastoreItem>
</file>

<file path=docProps/app.xml><?xml version="1.0" encoding="utf-8"?>
<Properties xmlns="http://schemas.openxmlformats.org/officeDocument/2006/extended-properties" xmlns:vt="http://schemas.openxmlformats.org/officeDocument/2006/docPropsVTypes">
  <Template>Arbeidsflyt - Utgåande brev - 2sign</Template>
  <TotalTime>0</TotalTime>
  <Pages>5</Pages>
  <Words>1428</Words>
  <Characters>7573</Characters>
  <Application>Microsoft Office Word</Application>
  <DocSecurity>0</DocSecurity>
  <Lines>63</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Varsel om oppstart av planarbeid - Endring av Plan 0143.00 - Busetnadsplan for del av Sivdamområdet</dc:title>
  <dc:subject/>
  <dc:creator>Olga Mauland</dc:creator>
  <cp:keywords/>
  <dc:description/>
  <cp:lastModifiedBy>Tore Ueland</cp:lastModifiedBy>
  <cp:revision>32</cp:revision>
  <dcterms:created xsi:type="dcterms:W3CDTF">2024-02-20T13:36:00Z</dcterms:created>
  <dcterms:modified xsi:type="dcterms:W3CDTF">2026-05-08T10:01:00Z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a297293-92c2-4956-966a-98281364cfac_Enabled">
    <vt:lpwstr>true</vt:lpwstr>
  </property>
  <property fmtid="{D5CDD505-2E9C-101B-9397-08002B2CF9AE}" pid="3" name="MSIP_Label_ca297293-92c2-4956-966a-98281364cfac_SetDate">
    <vt:lpwstr>2023-11-24T09:09:03Z</vt:lpwstr>
  </property>
  <property fmtid="{D5CDD505-2E9C-101B-9397-08002B2CF9AE}" pid="4" name="MSIP_Label_ca297293-92c2-4956-966a-98281364cfac_Method">
    <vt:lpwstr>Standard</vt:lpwstr>
  </property>
  <property fmtid="{D5CDD505-2E9C-101B-9397-08002B2CF9AE}" pid="5" name="MSIP_Label_ca297293-92c2-4956-966a-98281364cfac_Name">
    <vt:lpwstr>defa4170-0d19-0005-0001-bc88714345d2</vt:lpwstr>
  </property>
  <property fmtid="{D5CDD505-2E9C-101B-9397-08002B2CF9AE}" pid="6" name="MSIP_Label_ca297293-92c2-4956-966a-98281364cfac_SiteId">
    <vt:lpwstr>e909c4c2-cf35-426b-99ae-116055cf3a92</vt:lpwstr>
  </property>
  <property fmtid="{D5CDD505-2E9C-101B-9397-08002B2CF9AE}" pid="7" name="MSIP_Label_ca297293-92c2-4956-966a-98281364cfac_ActionId">
    <vt:lpwstr>29c1969a-7b89-4241-9a2d-33fb86d0057d</vt:lpwstr>
  </property>
  <property fmtid="{D5CDD505-2E9C-101B-9397-08002B2CF9AE}" pid="8" name="MSIP_Label_ca297293-92c2-4956-966a-98281364cfac_ContentBits">
    <vt:lpwstr>0</vt:lpwstr>
  </property>
</Properties>
</file>