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ink/ink1.xml" ContentType="application/inkml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.xml" ContentType="application/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66B10" w14:textId="77777777" w:rsidR="00710BF6" w:rsidRPr="001645A8" w:rsidRDefault="00976722" w:rsidP="00710BF6">
      <w:pPr>
        <w:rPr/>
      </w:pPr>
      <w:sdt>
        <w:sdtPr>
          <w:alias w:val="Sdm_AMNavn"/>
          <w:tag w:val="Sdm_AMNavn"/>
          <w:id w:val="1933548316"/>
          <w:placeholder>
            <w:docPart w:val="171AE9D84679417D9156F18CFD2167F6"/>
          </w:placeholder>
          <w:dataBinding w:xpath="/document/body/Sdm_AMNavn" w:storeItemID="{8D1BD440-8FF4-4B77-A569-97F4989DA0A6}"/>
          <w:text/>
          <w:rPr/>
        </w:sdtPr>
        <w:sdtEndPr/>
        <w:sdtContent>
          <w:bookmarkStart w:id="0" w:name="Sdm_AMNavn"/>
          <w:r w:rsidR="00710BF6" w:rsidRPr="001645A8">
            <w:rPr/>
            <w:t>Asplan Viak As</w:t>
          </w:r>
        </w:sdtContent>
      </w:sdt>
      <w:bookmarkEnd w:id="0"/>
    </w:p>
    <w:p w14:paraId="22460B8C" w14:textId="7DA1E037" w:rsidR="00710BF6" w:rsidRPr="001645A8" w:rsidRDefault="00976722" w:rsidP="00710BF6">
      <w:pPr>
        <w:rPr/>
      </w:pPr>
      <w:sdt>
        <w:sdtPr>
          <w:alias w:val="Sdm_AMAdr"/>
          <w:tag w:val="Sdm_AMAdr"/>
          <w:id w:val="-623303997"/>
          <w:placeholder>
            <w:docPart w:val="171AE9D84679417D9156F18CFD2167F6"/>
          </w:placeholder>
          <w:dataBinding w:xpath="/document/body/Sdm_AMAdr" w:storeItemID="{8D1BD440-8FF4-4B77-A569-97F4989DA0A6}"/>
          <w:text/>
          <w:rPr/>
        </w:sdtPr>
        <w:sdtEndPr/>
        <w:sdtContent>
          <w:bookmarkStart w:id="1" w:name="Sdm_AMAdr"/>
          <w:r w:rsidR="00710BF6" w:rsidRPr="001645A8">
            <w:rPr/>
            <w:t>Postboks 24</w:t>
          </w:r>
        </w:sdtContent>
      </w:sdt>
      <w:bookmarkEnd w:id="1"/>
    </w:p>
    <w:p w14:paraId="7435BF51" w14:textId="22B96F01" w:rsidR="00710BF6" w:rsidRPr="001645A8" w:rsidRDefault="00976722" w:rsidP="00710BF6">
      <w:pPr>
        <w:rPr>
          <w:vanish/>
        </w:rPr>
      </w:pPr>
      <w:sdt>
        <w:sdtPr>
          <w:rPr>
            <w:vanish/>
          </w:rPr>
          <w:alias w:val="Sdm_AMAdr2"/>
          <w:tag w:val="Sdm_AMAdr2"/>
          <w:id w:val="-817804235"/>
          <w:placeholder>
            <w:docPart w:val="171AE9D84679417D9156F18CFD2167F6"/>
          </w:placeholder>
          <w:dataBinding w:xpath="/document/body/Sdm_AMAdr2" w:storeItemID="{8D1BD440-8FF4-4B77-A569-97F4989DA0A6}"/>
          <w:text/>
        </w:sdtPr>
        <w:sdtEndPr/>
        <w:sdtContent>
          <w:bookmarkStart w:id="2" w:name="Sdm_AMAdr2"/>
          <w:r>
            <w:rPr>
              <w:vanish/>
            </w:rPr>
            <w:t xml:space="preserve"> </w:t>
          </w:r>
        </w:sdtContent>
      </w:sdt>
      <w:bookmarkEnd w:id="2"/>
    </w:p>
    <w:p w14:paraId="4CF96EE0" w14:textId="77777777" w:rsidR="00710BF6" w:rsidRPr="001645A8" w:rsidRDefault="00976722" w:rsidP="00710BF6">
      <w:pPr>
        <w:rPr/>
      </w:pPr>
      <w:sdt>
        <w:sdtPr>
          <w:alias w:val="Sdm_AMPostNr"/>
          <w:tag w:val="Sdm_AMPostNr"/>
          <w:id w:val="-804841527"/>
          <w:placeholder>
            <w:docPart w:val="171AE9D84679417D9156F18CFD2167F6"/>
          </w:placeholder>
          <w:dataBinding w:xpath="/document/body/Sdm_AMPostNr" w:storeItemID="{8D1BD440-8FF4-4B77-A569-97F4989DA0A6}"/>
          <w:text/>
          <w:rPr/>
        </w:sdtPr>
        <w:sdtEndPr/>
        <w:sdtContent>
          <w:bookmarkStart w:id="3" w:name="Sdm_AMPostNr"/>
          <w:r w:rsidR="00710BF6" w:rsidRPr="001645A8">
            <w:rPr/>
            <w:t>1301</w:t>
          </w:r>
        </w:sdtContent>
      </w:sdt>
      <w:bookmarkEnd w:id="3"/>
      <w:r w:rsidR="00710BF6" w:rsidRPr="001645A8">
        <w:rPr/>
        <w:t xml:space="preserve"> </w:t>
      </w:r>
      <w:sdt>
        <w:sdtPr>
          <w:alias w:val="Sdm_AMPoststed"/>
          <w:tag w:val="Sdm_AMPoststed"/>
          <w:id w:val="-1027253049"/>
          <w:placeholder>
            <w:docPart w:val="171AE9D84679417D9156F18CFD2167F6"/>
          </w:placeholder>
          <w:dataBinding w:xpath="/document/body/Sdm_AMPoststed" w:storeItemID="{8D1BD440-8FF4-4B77-A569-97F4989DA0A6}"/>
          <w:text/>
          <w:rPr/>
        </w:sdtPr>
        <w:sdtEndPr/>
        <w:sdtContent>
          <w:bookmarkStart w:id="4" w:name="Sdm_AMPoststed"/>
          <w:r w:rsidR="00710BF6" w:rsidRPr="001645A8">
            <w:rPr/>
            <w:t>Sandvika</w:t>
          </w:r>
        </w:sdtContent>
      </w:sdt>
      <w:bookmarkEnd w:id="4"/>
    </w:p>
    <w:p w14:paraId="2D94B03B" w14:textId="0207CAFF" w:rsidR="00710BF6" w:rsidRPr="001645A8" w:rsidRDefault="00710BF6" w:rsidP="00710BF6"/>
    <w:p w14:paraId="23B7EF4F" w14:textId="5329B18D" w:rsidR="00A762D3" w:rsidRDefault="00976722" w:rsidP="00A762D3">
      <w:pPr>
        <w:jc w:val="right"/>
        <w:rPr>
          <w:rFonts w:cs="Arial"/>
          <w:lang w:eastAsia="nn-NO"/>
          <w:vanish/>
        </w:rPr>
      </w:pPr>
      <w:sdt>
        <w:sdtPr>
          <w:rPr>
            <w:rFonts w:cs="Arial"/>
            <w:lang w:eastAsia="nn-NO"/>
            <w:vanish/>
          </w:rPr>
          <w:alias w:val="Sgr_Beskrivelse"/>
          <w:tag w:val="Sgr_Beskrivelse"/>
          <w:id w:val="-1722745426"/>
          <w:dataBinding w:xpath="/document/body/Sgr_Beskrivelse" w:storeItemID="{8D1BD440-8FF4-4B77-A569-97F4989DA0A6}"/>
          <w:text/>
        </w:sdtPr>
        <w:sdtEndPr/>
        <w:sdtContent>
          <w:bookmarkStart w:id="5" w:name="Sgr_Beskrivelse"/>
          <w:r>
            <w:rPr>
              <w:rFonts w:cs="Arial"/>
              <w:lang w:eastAsia="nn-NO"/>
              <w:vanish/>
            </w:rPr>
            <w:t xml:space="preserve"> </w:t>
          </w:r>
        </w:sdtContent>
      </w:sdt>
      <w:bookmarkEnd w:id="5"/>
    </w:p>
    <w:p w14:paraId="62646FAE" w14:textId="453C28EF" w:rsidR="00A762D3" w:rsidRDefault="00976722" w:rsidP="00A762D3">
      <w:pPr>
        <w:jc w:val="right"/>
        <w:rPr>
          <w:rFonts w:cs="Arial"/>
          <w:lang w:eastAsia="nn-NO"/>
          <w:vanish/>
        </w:rPr>
      </w:pPr>
      <w:sdt>
        <w:sdtPr>
          <w:rPr>
            <w:rFonts w:cs="Arial"/>
            <w:lang w:eastAsia="nn-NO"/>
            <w:vanish/>
          </w:rPr>
          <w:alias w:val="Spg_Beskrivelse"/>
          <w:tag w:val="Spg_Beskrivelse"/>
          <w:id w:val="1675304879"/>
          <w:dataBinding w:xpath="/document/body/Spg_Beskrivelse" w:storeItemID="{8D1BD440-8FF4-4B77-A569-97F4989DA0A6}"/>
          <w:text/>
        </w:sdtPr>
        <w:sdtEndPr/>
        <w:sdtContent>
          <w:bookmarkStart w:id="6" w:name="Spg_Beskrivelse"/>
          <w:r>
            <w:rPr>
              <w:rFonts w:cs="Arial"/>
              <w:lang w:eastAsia="nn-NO"/>
              <w:vanish/>
            </w:rPr>
            <w:t xml:space="preserve"> </w:t>
          </w:r>
        </w:sdtContent>
      </w:sdt>
      <w:bookmarkEnd w:id="6"/>
    </w:p>
    <w:p w14:paraId="24AB5155" w14:textId="77777777" w:rsidR="00710BF6" w:rsidRPr="001645A8" w:rsidRDefault="00710BF6"/>
    <w:p w14:paraId="319E1EAB" w14:textId="4623A0CE" w:rsidR="00233395" w:rsidRPr="001645A8" w:rsidRDefault="00233395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Description w:val="referansetabell"/>
      </w:tblPr>
      <w:tblGrid>
        <w:gridCol w:w="2407"/>
        <w:gridCol w:w="2407"/>
        <w:gridCol w:w="2407"/>
        <w:gridCol w:w="2407"/>
      </w:tblGrid>
      <w:tr w:rsidR="000624FD" w:rsidRPr="001645A8" w14:paraId="024058CA" w14:textId="77777777" w:rsidTr="00A762D3">
        <w:trPr/>
        <w:tc>
          <w:tcPr>
            <w:tcW w:w="2407" w:type="dxa"/>
          </w:tcPr>
          <w:p w14:paraId="26794F80" w14:textId="6E86739D" w:rsidR="000624FD" w:rsidRPr="001645A8" w:rsidRDefault="00FB4AF4" w:rsidP="000624FD">
            <w:pPr>
              <w:rPr>
                <w:sz w:val="20"/>
              </w:rPr>
            </w:pPr>
            <w:r>
              <w:rPr>
                <w:sz w:val="20"/>
              </w:rPr>
              <w:t>Dykkar ref.</w:t>
            </w:r>
          </w:p>
          <w:p w14:paraId="3042856D" w14:textId="4E4DD188" w:rsidR="000624FD" w:rsidRPr="001645A8" w:rsidRDefault="00976722" w:rsidP="000624FD">
            <w:pPr>
              <w:rPr>
                <w:sz w:val="20"/>
                <w:vanish/>
              </w:rPr>
            </w:pPr>
            <w:sdt>
              <w:sdtPr>
                <w:rPr>
                  <w:sz w:val="20"/>
                  <w:vanish/>
                </w:rPr>
                <w:alias w:val="Sdm_AMReferanse"/>
                <w:tag w:val="Sdm_AMReferanse"/>
                <w:id w:val="-1048527223"/>
                <w:placeholder>
                  <w:docPart w:val="57A85DF546B0443FBB39758C70F21691"/>
                </w:placeholder>
                <w:dataBinding w:xpath="/document/body/Sdm_AMReferanse" w:storeItemID="{8D1BD440-8FF4-4B77-A569-97F4989DA0A6}"/>
                <w:text/>
              </w:sdtPr>
              <w:sdtEndPr/>
              <w:sdtContent>
                <w:bookmarkStart w:id="7" w:name="Sdm_AMReferanse"/>
                <w:r>
                  <w:rPr>
                    <w:sz w:val="20"/>
                    <w:vanish/>
                  </w:rPr>
                  <w:t xml:space="preserve"> </w:t>
                </w:r>
              </w:sdtContent>
            </w:sdt>
            <w:bookmarkEnd w:id="7"/>
          </w:p>
        </w:tc>
        <w:tc>
          <w:tcPr>
            <w:tcW w:w="2407" w:type="dxa"/>
          </w:tcPr>
          <w:p w14:paraId="399BB0D0" w14:textId="77777777" w:rsidR="000624FD" w:rsidRPr="001645A8" w:rsidRDefault="000624FD" w:rsidP="000624FD">
            <w:pPr>
              <w:rPr>
                <w:sz w:val="20"/>
              </w:rPr>
            </w:pPr>
            <w:r w:rsidRPr="001645A8">
              <w:rPr>
                <w:sz w:val="20"/>
              </w:rPr>
              <w:t>Vår ref.</w:t>
            </w:r>
          </w:p>
          <w:p w14:paraId="0305702E" w14:textId="24DAE6F1" w:rsidR="000624FD" w:rsidRPr="001645A8" w:rsidRDefault="00976722" w:rsidP="000624FD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as_ArkivSakID"/>
                <w:tag w:val="Sas_ArkivSakID"/>
                <w:id w:val="-1743795072"/>
                <w:placeholder>
                  <w:docPart w:val="D9BE736CD3594A9A99FA38C8D6AA68EB"/>
                </w:placeholder>
                <w:dataBinding w:xpath="/document/body/Sas_ArkivSakID" w:storeItemID="{8D1BD440-8FF4-4B77-A569-97F4989DA0A6}"/>
                <w:text/>
              </w:sdtPr>
              <w:sdtEndPr/>
              <w:sdtContent>
                <w:bookmarkStart w:id="8" w:name="Sas_ArkivSakID"/>
                <w:r w:rsidR="000624FD" w:rsidRPr="001645A8">
                  <w:rPr>
                    <w:sz w:val="20"/>
                  </w:rPr>
                  <w:t>25/4142</w:t>
                </w:r>
              </w:sdtContent>
            </w:sdt>
            <w:bookmarkEnd w:id="8"/>
            <w:r w:rsidR="000624FD" w:rsidRPr="001645A8">
              <w:rPr>
                <w:sz w:val="20"/>
              </w:rPr>
              <w:t xml:space="preserve"> - </w:t>
            </w:r>
            <w:sdt>
              <w:sdtPr>
                <w:rPr>
                  <w:sz w:val="20"/>
                </w:rPr>
                <w:alias w:val="Sdo_DokNr"/>
                <w:tag w:val="Sdo_DokNr"/>
                <w:id w:val="-1414307652"/>
                <w:placeholder>
                  <w:docPart w:val="D9BE736CD3594A9A99FA38C8D6AA68EB"/>
                </w:placeholder>
                <w:dataBinding w:xpath="/document/body/Sdo_DokNr" w:storeItemID="{8D1BD440-8FF4-4B77-A569-97F4989DA0A6}"/>
                <w:text/>
              </w:sdtPr>
              <w:sdtEndPr/>
              <w:sdtContent>
                <w:bookmarkStart w:id="9" w:name="Sdo_DokNr"/>
                <w:r w:rsidR="000624FD" w:rsidRPr="001645A8">
                  <w:rPr>
                    <w:sz w:val="20"/>
                  </w:rPr>
                  <w:t>3</w:t>
                </w:r>
              </w:sdtContent>
            </w:sdt>
            <w:bookmarkEnd w:id="9"/>
          </w:p>
        </w:tc>
        <w:tc>
          <w:tcPr>
            <w:tcW w:w="2407" w:type="dxa"/>
          </w:tcPr>
          <w:p w14:paraId="52D76E15" w14:textId="77777777" w:rsidR="000624FD" w:rsidRPr="001645A8" w:rsidRDefault="000624FD">
            <w:pPr>
              <w:rPr>
                <w:rFonts w:cs="Arial"/>
                <w:sz w:val="20"/>
              </w:rPr>
            </w:pPr>
            <w:proofErr w:type="spellStart"/>
            <w:r w:rsidRPr="001645A8">
              <w:rPr>
                <w:rFonts w:cs="Arial"/>
                <w:sz w:val="20"/>
              </w:rPr>
              <w:t>Journalpostid</w:t>
            </w:r>
            <w:proofErr w:type="spellEnd"/>
            <w:r w:rsidRPr="001645A8">
              <w:rPr>
                <w:rFonts w:cs="Arial"/>
                <w:sz w:val="20"/>
              </w:rPr>
              <w:t>:</w:t>
            </w:r>
          </w:p>
          <w:p w14:paraId="02AD566D" w14:textId="55BD2F8C" w:rsidR="000624FD" w:rsidRPr="001645A8" w:rsidRDefault="00976722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do_DokIDkort"/>
                <w:tag w:val="Sdo_DokIDkort"/>
                <w:id w:val="-913776667"/>
                <w:placeholder>
                  <w:docPart w:val="85433A6407AF489C9D88BD2DC899C173"/>
                </w:placeholder>
                <w:dataBinding w:xpath="/document/body/Sdo_DokIDkort" w:storeItemID="{8D1BD440-8FF4-4B77-A569-97F4989DA0A6}"/>
                <w:text/>
              </w:sdtPr>
              <w:sdtEndPr/>
              <w:sdtContent>
                <w:bookmarkStart w:id="10" w:name="Sdo_DokIDkort"/>
                <w:r w:rsidR="000624FD" w:rsidRPr="001645A8">
                  <w:rPr>
                    <w:sz w:val="20"/>
                  </w:rPr>
                  <w:t>25/36001</w:t>
                </w:r>
              </w:sdtContent>
            </w:sdt>
            <w:bookmarkEnd w:id="10"/>
          </w:p>
        </w:tc>
        <w:tc>
          <w:tcPr>
            <w:tcW w:w="2407" w:type="dxa"/>
          </w:tcPr>
          <w:p w14:paraId="024F6183" w14:textId="0F62FBA8" w:rsidR="000624FD" w:rsidRPr="001645A8" w:rsidRDefault="00FB4AF4" w:rsidP="000624FD">
            <w:pPr>
              <w:rPr>
                <w:sz w:val="20"/>
              </w:rPr>
            </w:pPr>
            <w:r>
              <w:rPr>
                <w:sz w:val="20"/>
              </w:rPr>
              <w:t>Dato</w:t>
            </w:r>
          </w:p>
          <w:p w14:paraId="4ED9528A" w14:textId="0BE5F423" w:rsidR="000624FD" w:rsidRPr="001645A8" w:rsidRDefault="00976722" w:rsidP="000624FD">
            <w:pPr>
              <w:rPr>
                <w:sz w:val="20"/>
              </w:rPr>
            </w:pPr>
            <w:sdt>
              <w:sdtPr>
                <w:rPr>
                  <w:sz w:val="20"/>
                </w:rPr>
                <w:alias w:val="Sdo_DokDato"/>
                <w:tag w:val="Sdo_DokDato"/>
                <w:id w:val="2072537136"/>
                <w:placeholder>
                  <w:docPart w:val="8C6985D11FA94A2F84614639A223BB4D"/>
                </w:placeholder>
                <w:dataBinding w:xpath="/document/body/Sdo_DokDato" w:storeItemID="{8D1BD440-8FF4-4B77-A569-97F4989DA0A6}"/>
                <w:text/>
              </w:sdtPr>
              <w:sdtEndPr/>
              <w:sdtContent>
                <w:bookmarkStart w:id="11" w:name="Sdo_DokDato"/>
                <w:r w:rsidR="00FB4AF4" w:rsidRPr="001645A8">
                  <w:rPr>
                    <w:sz w:val="20"/>
                  </w:rPr>
                  <w:t>13.11.2025</w:t>
                </w:r>
              </w:sdtContent>
            </w:sdt>
            <w:bookmarkEnd w:id="11"/>
          </w:p>
        </w:tc>
      </w:tr>
    </w:tbl>
    <w:p w14:paraId="5FDCDE5E" w14:textId="2DE6D77F" w:rsidR="000624FD" w:rsidRPr="001645A8" w:rsidRDefault="000624FD"/>
    <w:p w14:paraId="5C456408" w14:textId="6D1B6EFB" w:rsidR="00AC61E7" w:rsidRPr="001645A8" w:rsidRDefault="00AC61E7"/>
    <w:p w14:paraId="2863F7CD" w14:textId="570EA614" w:rsidR="00754D94" w:rsidRPr="001645A8" w:rsidRDefault="00976722" w:rsidP="00DE4227">
      <w:pPr>
        <w:pStyle w:val="Overskrift1"/>
        <w:rPr/>
      </w:pPr>
      <w:sdt>
        <w:sdtPr>
          <w:alias w:val="Sdo_Tittel"/>
          <w:tag w:val="Sdo_Tittel"/>
          <w:id w:val="141859347"/>
          <w:placeholder>
            <w:docPart w:val="DefaultPlaceholder_-1854013440"/>
          </w:placeholder>
          <w:dataBinding w:xpath="/document/body/Sdo_Tittel" w:storeItemID="{8D1BD440-8FF4-4B77-A569-97F4989DA0A6}"/>
          <w:text/>
          <w:rPr/>
        </w:sdtPr>
        <w:sdtEndPr/>
        <w:sdtContent>
          <w:bookmarkStart w:id="12" w:name="Sdo_Tittel"/>
          <w:r w:rsidR="00754D94" w:rsidRPr="001645A8">
            <w:rPr/>
            <w:t>HØRING - Detaljregulering for masseuttak på Søra Kalberg med avkjørsel til Åslandsvegen, Kvernaland, planId 0523.00</w:t>
          </w:r>
        </w:sdtContent>
      </w:sdt>
      <w:bookmarkEnd w:id="12"/>
      <w:r w:rsidR="001645A8" w:rsidRPr="001645A8">
        <w:rPr/>
        <w:t xml:space="preserve"> </w:t>
      </w:r>
      <w:sdt>
        <w:sdtPr>
          <w:rPr>
            <w:vanish/>
          </w:rPr>
          <w:alias w:val="Sdo_Tittel2"/>
          <w:tag w:val="Sdo_Tittel2"/>
          <w:id w:val="1964532119"/>
          <w:placeholder>
            <w:docPart w:val="DefaultPlaceholder_-1854013440"/>
          </w:placeholder>
          <w:dataBinding w:xpath="/document/body/Sdo_Tittel2" w:storeItemID="{8D1BD440-8FF4-4B77-A569-97F4989DA0A6}"/>
          <w:text/>
        </w:sdtPr>
        <w:sdtEndPr/>
        <w:sdtContent>
          <w:bookmarkStart w:id="13" w:name="Sdo_Tittel2"/>
          <w:r>
            <w:rPr>
              <w:vanish/>
            </w:rPr>
            <w:t xml:space="preserve"> </w:t>
          </w:r>
        </w:sdtContent>
      </w:sdt>
      <w:bookmarkEnd w:id="13"/>
    </w:p>
    <w:p w14:paraId="6C927CC1" w14:textId="53593533" w:rsidR="00754D94" w:rsidRPr="001645A8" w:rsidRDefault="00754D94" w:rsidP="00754D94"/>
    <w:p w14:paraId="5F4146CE" w14:textId="1B758FCA" w:rsidR="00D30A32" w:rsidRPr="00976722" w:rsidRDefault="00976722" w:rsidP="004E445F">
      <w:pPr>
        <w:rPr>
          <w:lang w:val="nb-NO"/>
        </w:rPr>
      </w:pPr>
      <w:r w:rsidRPr="00976722">
        <w:rPr>
          <w:lang w:val="nb-NO"/>
        </w:rPr>
        <w:br/>
        <w:t xml:space="preserve">Du mottar dette brevet fordi du er nabo til, grunneier </w:t>
      </w:r>
      <w:r w:rsidRPr="00976722">
        <w:rPr>
          <w:lang w:val="nb-NO"/>
        </w:rPr>
        <w:t>i</w:t>
      </w:r>
      <w:r w:rsidRPr="00976722">
        <w:rPr>
          <w:lang w:val="nb-NO"/>
        </w:rPr>
        <w:t xml:space="preserve">, en offentlig instans eller har </w:t>
      </w:r>
      <w:r w:rsidRPr="00976722">
        <w:rPr>
          <w:lang w:val="nb-NO"/>
        </w:rPr>
        <w:t xml:space="preserve">en </w:t>
      </w:r>
      <w:r w:rsidRPr="00976722">
        <w:rPr>
          <w:lang w:val="nb-NO"/>
        </w:rPr>
        <w:t>annen høringsinteresse for et område som er under regulering. </w:t>
      </w:r>
    </w:p>
    <w:p w14:paraId="14C18E1D" w14:textId="66464039" w:rsidR="00D30A32" w:rsidRPr="00976722" w:rsidRDefault="00D30A32" w:rsidP="001267EA">
      <w:pPr>
        <w:rPr>
          <w:lang w:val="nb-NO"/>
        </w:rPr>
      </w:pPr>
    </w:p>
    <w:p w14:paraId="2189D9B1" w14:textId="77777777" w:rsidR="00D30A32" w:rsidRPr="00976722" w:rsidRDefault="00D30A32" w:rsidP="00624F05">
      <w:pPr>
        <w:rPr>
          <w:lang w:val="nb-NO"/>
        </w:rPr>
      </w:pPr>
    </w:p>
    <w:p w14:paraId="03746250" w14:textId="126A4D4C" w:rsidR="00D30A32" w:rsidRPr="00976722" w:rsidRDefault="00976722" w:rsidP="007B0132">
      <w:pPr>
        <w:rPr>
          <w:b/>
          <w:bCs/>
          <w:color w:val="000000" w:themeColor="text1"/>
          <w:lang w:val="nb-NO"/>
        </w:rPr>
      </w:pPr>
      <w:r w:rsidRPr="00976722">
        <w:rPr>
          <w:b/>
          <w:bCs/>
          <w:color w:val="000000" w:themeColor="text1"/>
          <w:lang w:val="nb-NO"/>
        </w:rPr>
        <w:t>Endringsforslag</w:t>
      </w:r>
    </w:p>
    <w:p w14:paraId="3584CAA8" w14:textId="0928F60F" w:rsidR="00D30A32" w:rsidRPr="00976722" w:rsidRDefault="00976722" w:rsidP="007B0132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 </w:t>
      </w:r>
    </w:p>
    <w:p w14:paraId="368CDF7F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Plankonsulent </w:t>
      </w:r>
      <w:proofErr w:type="spellStart"/>
      <w:sdt>
        <w:sdtPr>
          <w:rPr>
            <w:color w:val="000000" w:themeColor="text1"/>
          </w:rPr>
          <w:alias w:val="plu_eiendom.Fagkyndigplankonsulent.Navn"/>
          <w:tag w:val="plu_eiendom.Fagkyndigplankonsulent.Navn"/>
          <w:id w:val="-1837985502"/>
        </w:sdtPr>
        <w:sdtEndPr/>
        <w:sdtContent>
          <w:r w:rsidRPr="00976722">
            <w:rPr>
              <w:color w:val="000000" w:themeColor="text1"/>
              <w:lang w:val="nb-NO"/>
            </w:rPr>
            <w:t>Asplan</w:t>
          </w:r>
          <w:proofErr w:type="spellEnd"/>
          <w:r w:rsidRPr="00976722">
            <w:rPr>
              <w:color w:val="000000" w:themeColor="text1"/>
              <w:lang w:val="nb-NO"/>
            </w:rPr>
            <w:t xml:space="preserve"> </w:t>
          </w:r>
          <w:proofErr w:type="spellStart"/>
          <w:r w:rsidRPr="00976722">
            <w:rPr>
              <w:color w:val="000000" w:themeColor="text1"/>
              <w:lang w:val="nb-NO"/>
            </w:rPr>
            <w:t>Viak</w:t>
          </w:r>
          <w:proofErr w:type="spellEnd"/>
          <w:r w:rsidRPr="00976722">
            <w:rPr>
              <w:color w:val="000000" w:themeColor="text1"/>
              <w:lang w:val="nb-NO"/>
            </w:rPr>
            <w:t xml:space="preserve"> AS</w:t>
          </w:r>
        </w:sdtContent>
      </w:sdt>
      <w:r w:rsidRPr="00976722">
        <w:rPr>
          <w:color w:val="000000" w:themeColor="text1"/>
          <w:lang w:val="nb-NO"/>
        </w:rPr>
        <w:t xml:space="preserve"> har på vegne av </w:t>
      </w:r>
      <w:sdt>
        <w:sdtPr>
          <w:rPr>
            <w:color w:val="000000" w:themeColor="text1"/>
            <w:lang w:val="nb-NO"/>
          </w:rPr>
          <w:alias w:val="TblSaksparterFOR_FOR__Ssp_Navn___1___1"/>
          <w:tag w:val="TblSaksparterFOR_FOR__Ssp_Navn___1___1"/>
          <w:id w:val="2052492066"/>
          <w:dataBinding w:xpath="/document/body/TblSaksparterFOR_FOR/table/simplefieldformat/value" w:storeItemID="{8D1BD440-8FF4-4B77-A569-97F4989DA0A6}"/>
          <w:text/>
        </w:sdtPr>
        <w:sdtEndPr/>
        <w:sdtContent>
          <w:bookmarkStart w:id="14" w:name="TblSaksparterFOR_FOR__Ssp_Navn___1___1"/>
          <w:proofErr w:type="spellStart"/>
          <w:r w:rsidRPr="00976722">
            <w:rPr>
              <w:color w:val="000000" w:themeColor="text1"/>
              <w:lang w:val="nb-NO"/>
            </w:rPr>
            <w:t>Jærpukk As</w:t>
          </w:r>
          <w:proofErr w:type="spellEnd"/>
        </w:sdtContent>
      </w:sdt>
      <w:bookmarkEnd w:id="14"/>
      <w:r w:rsidRPr="00976722">
        <w:rPr>
          <w:color w:val="000000" w:themeColor="text1"/>
          <w:lang w:val="nb-NO"/>
        </w:rPr>
        <w:t xml:space="preserve"> sendt inn forslag til endring av Plan </w:t>
      </w:r>
      <w:sdt>
        <w:sdtPr>
          <w:rPr>
            <w:color w:val="000000" w:themeColor="text1"/>
            <w:lang w:val="nb-NO"/>
          </w:rPr>
          <w:alias w:val="plu_eiendom.PlanIdent"/>
          <w:tag w:val="plu_eiendom.PlanIdent"/>
          <w:id w:val="-1526404483"/>
          <w:text/>
        </w:sdtPr>
        <w:sdtEndPr/>
        <w:sdtContent>
          <w:r w:rsidRPr="00976722">
            <w:rPr>
              <w:color w:val="000000" w:themeColor="text1"/>
              <w:lang w:val="nb-NO"/>
            </w:rPr>
            <w:t>0523.00</w:t>
          </w:r>
        </w:sdtContent>
      </w:sdt>
      <w:r w:rsidRPr="00976722">
        <w:rPr>
          <w:color w:val="000000" w:themeColor="text1"/>
          <w:lang w:val="nb-NO"/>
        </w:rPr>
        <w:t xml:space="preserve"> - </w:t>
      </w:r>
      <w:sdt>
        <w:sdtPr>
          <w:rPr>
            <w:color w:val="000000" w:themeColor="text1"/>
          </w:rPr>
          <w:alias w:val="plu_eiendom.Plannavn"/>
          <w:tag w:val="plu_eiendom.Plannavn"/>
          <w:id w:val="-848179318"/>
        </w:sdtPr>
        <w:sdtEndPr/>
        <w:sdtContent>
          <w:r w:rsidRPr="00976722">
            <w:rPr>
              <w:color w:val="000000" w:themeColor="text1"/>
              <w:lang w:val="nb-NO"/>
            </w:rPr>
            <w:t xml:space="preserve">Detaljregulering for masseuttak på </w:t>
          </w:r>
          <w:proofErr w:type="spellStart"/>
          <w:r w:rsidRPr="00976722">
            <w:rPr>
              <w:color w:val="000000" w:themeColor="text1"/>
              <w:lang w:val="nb-NO"/>
            </w:rPr>
            <w:t>Søra</w:t>
          </w:r>
          <w:proofErr w:type="spellEnd"/>
          <w:r w:rsidRPr="00976722">
            <w:rPr>
              <w:color w:val="000000" w:themeColor="text1"/>
              <w:lang w:val="nb-NO"/>
            </w:rPr>
            <w:t xml:space="preserve"> </w:t>
          </w:r>
          <w:proofErr w:type="spellStart"/>
          <w:r w:rsidRPr="00976722">
            <w:rPr>
              <w:color w:val="000000" w:themeColor="text1"/>
              <w:lang w:val="nb-NO"/>
            </w:rPr>
            <w:t>Kalberg</w:t>
          </w:r>
          <w:proofErr w:type="spellEnd"/>
          <w:r w:rsidRPr="00976722">
            <w:rPr>
              <w:color w:val="000000" w:themeColor="text1"/>
              <w:lang w:val="nb-NO"/>
            </w:rPr>
            <w:t xml:space="preserve"> med avkjørsel til </w:t>
          </w:r>
          <w:proofErr w:type="spellStart"/>
          <w:r w:rsidRPr="00976722">
            <w:rPr>
              <w:color w:val="000000" w:themeColor="text1"/>
              <w:lang w:val="nb-NO"/>
            </w:rPr>
            <w:t>Åslandsvegen</w:t>
          </w:r>
          <w:proofErr w:type="spellEnd"/>
          <w:r w:rsidRPr="00976722">
            <w:rPr>
              <w:color w:val="000000" w:themeColor="text1"/>
              <w:lang w:val="nb-NO"/>
            </w:rPr>
            <w:t>, Kvernaland</w:t>
          </w:r>
        </w:sdtContent>
      </w:sdt>
      <w:r w:rsidRPr="00976722">
        <w:rPr>
          <w:color w:val="000000" w:themeColor="text1"/>
          <w:lang w:val="nb-NO"/>
        </w:rPr>
        <w:t xml:space="preserve">. Forslag til endring av plan ble regnet som komplett 10.11.2025. Planen ble opprinnelig godkjent </w:t>
      </w:r>
      <w:sdt>
        <w:sdtPr>
          <w:rPr>
            <w:color w:val="000000" w:themeColor="text1"/>
            <w:lang w:val="nb-NO"/>
          </w:rPr>
          <w:id w:val="1793390028"/>
          <w:date w:fullDate="2025-02-19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Pr="00976722">
            <w:rPr>
              <w:color w:val="000000" w:themeColor="text1"/>
              <w:lang w:val="nb-NO"/>
            </w:rPr>
            <w:t>19.02.2025</w:t>
          </w:r>
        </w:sdtContent>
      </w:sdt>
      <w:r w:rsidRPr="00976722">
        <w:rPr>
          <w:color w:val="000000" w:themeColor="text1"/>
          <w:lang w:val="nb-NO"/>
        </w:rPr>
        <w:t xml:space="preserve">. </w:t>
      </w:r>
    </w:p>
    <w:p w14:paraId="5566C967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63494C15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Formålet med foreslåtte endringer er: Det foreslåes en justering av bestemmelsesområde #2 for å gi mulighet for et nytt asfaltverk, og optimalisere samlokaliseringseffekten med masseuttak og steinbrudd i tråd med planens intensjon. Det foreslåtte arealet som inkluderes i bestemmelsesområdet er allerede i bruk til drift av masseuttak og steinbrudd, og ligger sentralt i planområdet.</w:t>
      </w:r>
    </w:p>
    <w:p w14:paraId="0DF8AF67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186DB9DE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Endringsforslaget vil innebære:</w:t>
      </w:r>
    </w:p>
    <w:p w14:paraId="44803D02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06B15AE2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Planendringen omfatter en utvidelse av bestemmelsesområde #2 i plankartet for å sikre tilstrekkelig areal til etablering av et nytt asfaltverk. </w:t>
      </w:r>
    </w:p>
    <w:p w14:paraId="5CF84BD1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Endringen sikrer også en mer hensiktsmessig arealutnyttelse for dagens drift som bedre kan tilpasses den </w:t>
      </w:r>
      <w:proofErr w:type="spellStart"/>
      <w:r w:rsidRPr="00976722">
        <w:rPr>
          <w:color w:val="000000" w:themeColor="text1"/>
          <w:lang w:val="nb-NO"/>
        </w:rPr>
        <w:t>etappevise</w:t>
      </w:r>
      <w:proofErr w:type="spellEnd"/>
      <w:r w:rsidRPr="00976722">
        <w:rPr>
          <w:color w:val="000000" w:themeColor="text1"/>
          <w:lang w:val="nb-NO"/>
        </w:rPr>
        <w:t xml:space="preserve"> driften av pukkverket og driftsplanen. </w:t>
      </w:r>
    </w:p>
    <w:p w14:paraId="3C818836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Endringen omfatter en utvidelse av bestemmelsesområdet på ca. 45 daa. (fra 31 daa til 76 daa). </w:t>
      </w:r>
    </w:p>
    <w:p w14:paraId="5053600D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Gjeldende arealformål i plankartet, steinbrudd og masseuttak, samt tilhørende bestemmelser for bestemmelsesområde #2, videreføres uendret:</w:t>
      </w:r>
    </w:p>
    <w:p w14:paraId="2998A3CC" w14:textId="77777777" w:rsidR="00ED3F21" w:rsidRPr="00976722" w:rsidRDefault="00ED3F21" w:rsidP="00ED3F21">
      <w:pPr>
        <w:rPr>
          <w:i/>
          <w:iCs/>
          <w:color w:val="000000" w:themeColor="text1"/>
          <w:lang w:val="nb-NO"/>
        </w:rPr>
      </w:pPr>
      <w:r w:rsidRPr="00976722">
        <w:rPr>
          <w:i/>
          <w:iCs/>
          <w:color w:val="000000" w:themeColor="text1"/>
          <w:lang w:val="nb-NO"/>
        </w:rPr>
        <w:t xml:space="preserve">5.2 Bestemmelsesområde #2 </w:t>
      </w:r>
    </w:p>
    <w:p w14:paraId="5FD0911D" w14:textId="77777777" w:rsidR="00ED3F21" w:rsidRPr="00976722" w:rsidRDefault="00ED3F21" w:rsidP="00ED3F21">
      <w:pPr>
        <w:rPr>
          <w:i/>
          <w:iCs/>
          <w:color w:val="000000" w:themeColor="text1"/>
          <w:lang w:val="nb-NO"/>
        </w:rPr>
      </w:pPr>
      <w:r w:rsidRPr="00976722">
        <w:rPr>
          <w:i/>
          <w:iCs/>
          <w:color w:val="000000" w:themeColor="text1"/>
          <w:lang w:val="nb-NO"/>
        </w:rPr>
        <w:t>5.2.1 Innenfor bestemmelsesområdet kan det etableres asfaltverk, bulkstasjon og administrasjonsbygg</w:t>
      </w:r>
    </w:p>
    <w:p w14:paraId="5F5BF4BA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65C872B0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Dette kan påvirke: </w:t>
      </w:r>
    </w:p>
    <w:p w14:paraId="55E4B216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Kulturminner og kulturmiljø</w:t>
      </w:r>
    </w:p>
    <w:p w14:paraId="4190E244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Støy og støv</w:t>
      </w:r>
    </w:p>
    <w:p w14:paraId="6E45103C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lastRenderedPageBreak/>
        <w:t>Trafikk og trafikksikkerhet</w:t>
      </w:r>
    </w:p>
    <w:p w14:paraId="6A8CBD37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Samfunnsmessig betydning</w:t>
      </w:r>
    </w:p>
    <w:p w14:paraId="3443C4B8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Landskap</w:t>
      </w:r>
    </w:p>
    <w:p w14:paraId="26DE833D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Natur og naturmiljø</w:t>
      </w:r>
    </w:p>
    <w:p w14:paraId="415D7E12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Mineralressursen</w:t>
      </w:r>
    </w:p>
    <w:p w14:paraId="3ABA5A3F" w14:textId="532157A9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Samfunn</w:t>
      </w:r>
      <w:r w:rsidR="00976722">
        <w:rPr>
          <w:color w:val="000000" w:themeColor="text1"/>
          <w:lang w:val="nb-NO"/>
        </w:rPr>
        <w:t>s</w:t>
      </w:r>
      <w:r w:rsidRPr="00976722">
        <w:rPr>
          <w:color w:val="000000" w:themeColor="text1"/>
          <w:lang w:val="nb-NO"/>
        </w:rPr>
        <w:t>sikkerhet ( Det er utarbeidet egen ROS-analyse for eksplosjon i LPG-tank ved asfaltverk)</w:t>
      </w:r>
    </w:p>
    <w:p w14:paraId="1A24F755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1731468E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ED3F21">
        <w:rPr>
          <w:noProof/>
          <w:color w:val="000000" w:themeColor="text1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EDBB3EF" wp14:editId="2D92CB4A">
                <wp:simplePos x="0" y="0"/>
                <wp:positionH relativeFrom="column">
                  <wp:posOffset>-3555646</wp:posOffset>
                </wp:positionH>
                <wp:positionV relativeFrom="paragraph">
                  <wp:posOffset>279121</wp:posOffset>
                </wp:positionV>
                <wp:extent cx="360" cy="360"/>
                <wp:effectExtent l="133350" t="133350" r="76200" b="133350"/>
                <wp:wrapNone/>
                <wp:docPr id="1218739222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3F84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4" o:spid="_x0000_s1026" type="#_x0000_t75" style="position:absolute;margin-left:-284.9pt;margin-top:17.0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hBetZpAQAABwMAAA4AAAAAAAAA&#10;AAAAAAAAPAIAAGRycy9lMm9Eb2MueG1sUEsBAi0AFAAGAAgAAAAhAL9K1vfUAQAAmwQAABAAAAAA&#10;AAAAAAAAAAAA0QMAAGRycy9pbmsvaW5rMS54bWxQSwECLQAUAAYACAAAACEAfz4XDuIAAAALAQAA&#10;DwAAAAAAAAAAAAAAAADT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  <w:r w:rsidRPr="00976722">
        <w:rPr>
          <w:color w:val="000000" w:themeColor="text1"/>
          <w:lang w:val="nb-NO"/>
        </w:rPr>
        <w:t>Disse temaene er beskrevet i vedlagte søknad og ROS-analyse.</w:t>
      </w:r>
    </w:p>
    <w:p w14:paraId="586C84C9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562EECA2" w14:textId="77777777" w:rsidR="00ED3F21" w:rsidRPr="00976722" w:rsidRDefault="00ED3F21" w:rsidP="00ED3F21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Se vedlegg for mer informasjon om endringene. Det er kun plankartet som endres.</w:t>
      </w:r>
    </w:p>
    <w:p w14:paraId="6138E5FB" w14:textId="77777777" w:rsidR="00ED3F21" w:rsidRPr="00976722" w:rsidRDefault="00ED3F21" w:rsidP="00ED3F21">
      <w:pPr>
        <w:rPr>
          <w:color w:val="000000" w:themeColor="text1"/>
          <w:lang w:val="nb-NO"/>
        </w:rPr>
      </w:pPr>
    </w:p>
    <w:p w14:paraId="09F70A34" w14:textId="3BE49A92" w:rsidR="00D30A32" w:rsidRPr="00976722" w:rsidRDefault="00976722" w:rsidP="001267EA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 </w:t>
      </w:r>
    </w:p>
    <w:p w14:paraId="3D4EC358" w14:textId="77777777" w:rsidR="00D30A32" w:rsidRPr="00976722" w:rsidRDefault="00D30A32" w:rsidP="007B0132">
      <w:pPr>
        <w:rPr>
          <w:color w:val="000000" w:themeColor="text1"/>
          <w:lang w:val="nb-NO"/>
        </w:rPr>
      </w:pPr>
    </w:p>
    <w:p w14:paraId="3682F828" w14:textId="26B300FA" w:rsidR="00D30A32" w:rsidRPr="00976722" w:rsidRDefault="00976722" w:rsidP="007B0132">
      <w:pPr>
        <w:rPr>
          <w:b/>
          <w:bCs/>
          <w:color w:val="000000" w:themeColor="text1"/>
          <w:lang w:val="nb-NO"/>
        </w:rPr>
      </w:pPr>
      <w:r w:rsidRPr="00976722">
        <w:rPr>
          <w:b/>
          <w:bCs/>
          <w:color w:val="000000" w:themeColor="text1"/>
          <w:lang w:val="nb-NO"/>
        </w:rPr>
        <w:t>Plansituasjon</w:t>
      </w:r>
    </w:p>
    <w:p w14:paraId="7EECEFED" w14:textId="77777777" w:rsidR="00141C59" w:rsidRPr="00141C59" w:rsidRDefault="00141C59" w:rsidP="00141C59">
      <w:pPr>
        <w:rPr>
          <w:color w:val="000000" w:themeColor="text1"/>
        </w:rPr>
      </w:pPr>
      <w:r w:rsidRPr="00976722">
        <w:rPr>
          <w:color w:val="000000" w:themeColor="text1"/>
          <w:lang w:val="nb-NO"/>
        </w:rPr>
        <w:t xml:space="preserve">Planområdet ligger nord i Time kommune på </w:t>
      </w:r>
      <w:proofErr w:type="spellStart"/>
      <w:r w:rsidRPr="00976722">
        <w:rPr>
          <w:color w:val="000000" w:themeColor="text1"/>
          <w:lang w:val="nb-NO"/>
        </w:rPr>
        <w:t>Kalberg</w:t>
      </w:r>
      <w:proofErr w:type="spellEnd"/>
      <w:r w:rsidRPr="00976722">
        <w:rPr>
          <w:color w:val="000000" w:themeColor="text1"/>
          <w:lang w:val="nb-NO"/>
        </w:rPr>
        <w:t xml:space="preserve">. Uttaket ligger på gnr./bnr. 29/2 og 7 og 29/5 og 8. ca. 500 meter nord for fv. 4424 </w:t>
      </w:r>
      <w:proofErr w:type="spellStart"/>
      <w:r w:rsidRPr="00976722">
        <w:rPr>
          <w:color w:val="000000" w:themeColor="text1"/>
          <w:lang w:val="nb-NO"/>
        </w:rPr>
        <w:t>Åslandsveien</w:t>
      </w:r>
      <w:proofErr w:type="spellEnd"/>
      <w:r w:rsidRPr="00976722">
        <w:rPr>
          <w:color w:val="000000" w:themeColor="text1"/>
          <w:lang w:val="nb-NO"/>
        </w:rPr>
        <w:t xml:space="preserve">. </w:t>
      </w:r>
      <w:r w:rsidRPr="00141C59">
        <w:rPr>
          <w:color w:val="000000" w:themeColor="text1"/>
        </w:rPr>
        <w:t>Planområdet er på 250 daa. </w:t>
      </w:r>
    </w:p>
    <w:p w14:paraId="15999F25" w14:textId="77777777" w:rsidR="00D30A32" w:rsidRDefault="00D30A32" w:rsidP="007B0132">
      <w:pPr>
        <w:rPr>
          <w:color w:val="000000" w:themeColor="text1"/>
        </w:rPr>
      </w:pPr>
    </w:p>
    <w:p w14:paraId="16F03BC7" w14:textId="5EB921FB" w:rsidR="00141C59" w:rsidRDefault="006E5084" w:rsidP="007B013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69DF304" wp14:editId="729BD14B">
            <wp:extent cx="5480685" cy="3298190"/>
            <wp:effectExtent l="0" t="0" r="5715" b="0"/>
            <wp:docPr id="50448832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9ECC1" w14:textId="77777777" w:rsidR="00141C59" w:rsidRDefault="00141C59" w:rsidP="007B0132">
      <w:pPr>
        <w:rPr>
          <w:color w:val="000000" w:themeColor="text1"/>
        </w:rPr>
      </w:pPr>
    </w:p>
    <w:p w14:paraId="47230228" w14:textId="77777777" w:rsidR="00141C59" w:rsidRPr="004E445F" w:rsidRDefault="00141C59" w:rsidP="007B0132">
      <w:pPr>
        <w:rPr>
          <w:color w:val="000000" w:themeColor="text1"/>
        </w:rPr>
      </w:pPr>
    </w:p>
    <w:p w14:paraId="0803C638" w14:textId="22A84F72" w:rsidR="00D30A32" w:rsidRPr="00976722" w:rsidRDefault="00976722" w:rsidP="007B0132">
      <w:pPr>
        <w:rPr>
          <w:color w:val="000000" w:themeColor="text1"/>
          <w:u w:val="single"/>
          <w:lang w:val="nb-NO"/>
        </w:rPr>
      </w:pPr>
      <w:r w:rsidRPr="00976722">
        <w:rPr>
          <w:color w:val="000000" w:themeColor="text1"/>
          <w:u w:val="single"/>
          <w:lang w:val="nb-NO"/>
        </w:rPr>
        <w:t>Endring</w:t>
      </w:r>
      <w:r w:rsidRPr="00976722">
        <w:rPr>
          <w:color w:val="000000" w:themeColor="text1"/>
          <w:u w:val="single"/>
          <w:lang w:val="nb-NO"/>
        </w:rPr>
        <w:t>er</w:t>
      </w:r>
      <w:r w:rsidRPr="00976722">
        <w:rPr>
          <w:color w:val="000000" w:themeColor="text1"/>
          <w:u w:val="single"/>
          <w:lang w:val="nb-NO"/>
        </w:rPr>
        <w:t xml:space="preserve"> i plankartet:  </w:t>
      </w:r>
    </w:p>
    <w:p w14:paraId="7FE653C0" w14:textId="77777777" w:rsidR="00BC20E1" w:rsidRPr="00BC20E1" w:rsidRDefault="00BC20E1" w:rsidP="00BC20E1">
      <w:pPr>
        <w:rPr>
          <w:color w:val="000000" w:themeColor="text1"/>
        </w:rPr>
      </w:pPr>
      <w:r w:rsidRPr="00976722">
        <w:rPr>
          <w:color w:val="000000" w:themeColor="text1"/>
          <w:lang w:val="nb-NO"/>
        </w:rPr>
        <w:t xml:space="preserve">Endringen omfatter en utvidelse av bestemmelsesområdet #2 på ca. 45 daa. </w:t>
      </w:r>
      <w:r w:rsidRPr="00BC20E1">
        <w:rPr>
          <w:color w:val="000000" w:themeColor="text1"/>
        </w:rPr>
        <w:t>(</w:t>
      </w:r>
      <w:proofErr w:type="spellStart"/>
      <w:r w:rsidRPr="00BC20E1">
        <w:rPr>
          <w:color w:val="000000" w:themeColor="text1"/>
        </w:rPr>
        <w:t>fra</w:t>
      </w:r>
      <w:proofErr w:type="spellEnd"/>
      <w:r w:rsidRPr="00BC20E1">
        <w:rPr>
          <w:color w:val="000000" w:themeColor="text1"/>
        </w:rPr>
        <w:t xml:space="preserve"> 31 daa til 76 daa).</w:t>
      </w:r>
    </w:p>
    <w:p w14:paraId="62C75FE0" w14:textId="77777777" w:rsidR="00B106E5" w:rsidRDefault="00B106E5" w:rsidP="007B0132">
      <w:pPr>
        <w:rPr>
          <w:color w:val="000000" w:themeColor="text1"/>
        </w:rPr>
      </w:pPr>
    </w:p>
    <w:p w14:paraId="7F5E0733" w14:textId="19B6CC43" w:rsidR="00B106E5" w:rsidRDefault="00B106E5" w:rsidP="007B0132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8971851" wp14:editId="231FE592">
            <wp:extent cx="6120765" cy="3822700"/>
            <wp:effectExtent l="0" t="0" r="0" b="6350"/>
            <wp:docPr id="93133175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ED7D5" w14:textId="3705562A" w:rsidR="00D30A32" w:rsidRPr="00976722" w:rsidRDefault="00976722" w:rsidP="007B0132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 </w:t>
      </w:r>
    </w:p>
    <w:p w14:paraId="1BC36130" w14:textId="169AC26C" w:rsidR="00D30A32" w:rsidRPr="00976722" w:rsidRDefault="00976722" w:rsidP="00624F05">
      <w:pPr>
        <w:rPr>
          <w:color w:val="000000" w:themeColor="text1"/>
          <w:u w:val="single"/>
          <w:lang w:val="nb-NO"/>
        </w:rPr>
      </w:pPr>
      <w:r w:rsidRPr="00976722">
        <w:rPr>
          <w:color w:val="000000" w:themeColor="text1"/>
          <w:u w:val="single"/>
          <w:lang w:val="nb-NO"/>
        </w:rPr>
        <w:t>Endring</w:t>
      </w:r>
      <w:r w:rsidRPr="00976722">
        <w:rPr>
          <w:color w:val="000000" w:themeColor="text1"/>
          <w:u w:val="single"/>
          <w:lang w:val="nb-NO"/>
        </w:rPr>
        <w:t>e</w:t>
      </w:r>
      <w:r w:rsidRPr="00976722">
        <w:rPr>
          <w:color w:val="000000" w:themeColor="text1"/>
          <w:u w:val="single"/>
          <w:lang w:val="nb-NO"/>
        </w:rPr>
        <w:t xml:space="preserve">r i </w:t>
      </w:r>
      <w:r w:rsidRPr="00976722">
        <w:rPr>
          <w:color w:val="000000" w:themeColor="text1"/>
          <w:u w:val="single"/>
          <w:lang w:val="nb-NO"/>
        </w:rPr>
        <w:t>bestemmelsene</w:t>
      </w:r>
      <w:r w:rsidRPr="00976722">
        <w:rPr>
          <w:color w:val="000000" w:themeColor="text1"/>
          <w:u w:val="single"/>
          <w:lang w:val="nb-NO"/>
        </w:rPr>
        <w:t>:</w:t>
      </w:r>
    </w:p>
    <w:p w14:paraId="49E01FA0" w14:textId="77777777" w:rsidR="00CB38F6" w:rsidRPr="00976722" w:rsidRDefault="00CB38F6" w:rsidP="00CB38F6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Gjeldende arealformål i plankartet, steinbrudd og masseuttak, samt tilhørende bestemmelser for bestemmelsesområde #2, videreføres uendret.</w:t>
      </w:r>
    </w:p>
    <w:p w14:paraId="78ADF08E" w14:textId="77777777" w:rsidR="00D30A32" w:rsidRPr="00976722" w:rsidRDefault="00D30A32" w:rsidP="00624F05">
      <w:pPr>
        <w:rPr>
          <w:color w:val="000000" w:themeColor="text1"/>
          <w:lang w:val="nb-NO"/>
        </w:rPr>
      </w:pPr>
    </w:p>
    <w:p w14:paraId="76F95AEB" w14:textId="77777777" w:rsidR="00D30A32" w:rsidRPr="00976722" w:rsidRDefault="00D30A32" w:rsidP="00624F05">
      <w:pPr>
        <w:rPr>
          <w:color w:val="000000" w:themeColor="text1"/>
          <w:lang w:val="nb-NO"/>
        </w:rPr>
      </w:pPr>
    </w:p>
    <w:p w14:paraId="3274408D" w14:textId="3AF1093C" w:rsidR="00D30A32" w:rsidRPr="00976722" w:rsidRDefault="00976722" w:rsidP="00463C9D">
      <w:pPr>
        <w:rPr>
          <w:b/>
          <w:bCs/>
          <w:color w:val="000000" w:themeColor="text1"/>
          <w:lang w:val="nb-NO"/>
        </w:rPr>
      </w:pPr>
      <w:r w:rsidRPr="00976722">
        <w:rPr>
          <w:b/>
          <w:bCs/>
          <w:color w:val="000000" w:themeColor="text1"/>
          <w:lang w:val="nb-NO"/>
        </w:rPr>
        <w:t xml:space="preserve">Planavdelingas </w:t>
      </w:r>
      <w:r w:rsidRPr="00976722">
        <w:rPr>
          <w:b/>
          <w:bCs/>
          <w:color w:val="000000" w:themeColor="text1"/>
          <w:lang w:val="nb-NO"/>
        </w:rPr>
        <w:t>foreløpige</w:t>
      </w:r>
      <w:r w:rsidRPr="00976722">
        <w:rPr>
          <w:b/>
          <w:bCs/>
          <w:color w:val="000000" w:themeColor="text1"/>
          <w:lang w:val="nb-NO"/>
        </w:rPr>
        <w:t xml:space="preserve"> vurdering</w:t>
      </w:r>
    </w:p>
    <w:p w14:paraId="5FAE2BD2" w14:textId="3B594048" w:rsidR="004F4709" w:rsidRPr="00976722" w:rsidRDefault="004F4709" w:rsidP="004F4709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Kommunedirektøren støttet forslagsstillers konklusjon. Kan ikke se at endringen vil ha noen negative konsekvenser i forhold til det som er vurdert i både i KU og øvrige plandokumenter i</w:t>
      </w:r>
      <w:r w:rsidR="00976722">
        <w:rPr>
          <w:color w:val="000000" w:themeColor="text1"/>
          <w:lang w:val="nb-NO"/>
        </w:rPr>
        <w:t xml:space="preserve"> </w:t>
      </w:r>
      <w:r w:rsidRPr="00976722">
        <w:rPr>
          <w:color w:val="000000" w:themeColor="text1"/>
          <w:lang w:val="nb-NO"/>
        </w:rPr>
        <w:t xml:space="preserve">gjeldende plan. </w:t>
      </w:r>
    </w:p>
    <w:p w14:paraId="37D3FB05" w14:textId="77777777" w:rsidR="004F4709" w:rsidRPr="00976722" w:rsidRDefault="004F4709" w:rsidP="004F4709">
      <w:pPr>
        <w:rPr>
          <w:color w:val="000000" w:themeColor="text1"/>
          <w:lang w:val="nb-NO"/>
        </w:rPr>
      </w:pPr>
    </w:p>
    <w:p w14:paraId="5A51BF96" w14:textId="77777777" w:rsidR="004F4709" w:rsidRPr="00976722" w:rsidRDefault="004F4709" w:rsidP="004F4709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Endringen vil bidra til å optimalisere etablering og drift av asfaltverket. I tillegg vil det også legge til rette for en mer hensiktsmessig arealutnyttelse som bedre kan tilpasses den etappevis driften av pukkverket, og styrke samlokaliseringseffekten i uttaksområdet, i tråd med planens intensjon og Direktoratet for mineralforvaltning sine anbefalinger</w:t>
      </w:r>
    </w:p>
    <w:p w14:paraId="18450CBD" w14:textId="77777777" w:rsidR="00D30A32" w:rsidRPr="00976722" w:rsidRDefault="00D30A32" w:rsidP="00463C9D">
      <w:pPr>
        <w:rPr>
          <w:color w:val="000000" w:themeColor="text1"/>
          <w:lang w:val="nb-NO"/>
        </w:rPr>
      </w:pPr>
    </w:p>
    <w:p w14:paraId="416016BD" w14:textId="1131A36D" w:rsidR="00D30A32" w:rsidRPr="00976722" w:rsidRDefault="00976722" w:rsidP="00FF6A44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>Etter Kommunedirektøren</w:t>
      </w:r>
      <w:r w:rsidRPr="00976722">
        <w:rPr>
          <w:color w:val="000000" w:themeColor="text1"/>
          <w:lang w:val="nb-NO"/>
        </w:rPr>
        <w:t>s</w:t>
      </w:r>
      <w:r w:rsidRPr="00976722">
        <w:rPr>
          <w:color w:val="000000" w:themeColor="text1"/>
          <w:lang w:val="nb-NO"/>
        </w:rPr>
        <w:t xml:space="preserve"> </w:t>
      </w:r>
      <w:r w:rsidRPr="00976722">
        <w:rPr>
          <w:color w:val="000000" w:themeColor="text1"/>
          <w:lang w:val="nb-NO"/>
        </w:rPr>
        <w:t>foreløpige</w:t>
      </w:r>
      <w:r w:rsidRPr="00976722">
        <w:rPr>
          <w:color w:val="000000" w:themeColor="text1"/>
          <w:lang w:val="nb-NO"/>
        </w:rPr>
        <w:t xml:space="preserve"> vurdering vil endring</w:t>
      </w:r>
      <w:r w:rsidRPr="00976722">
        <w:rPr>
          <w:color w:val="000000" w:themeColor="text1"/>
          <w:lang w:val="nb-NO"/>
        </w:rPr>
        <w:t>e</w:t>
      </w:r>
      <w:r w:rsidRPr="00976722">
        <w:rPr>
          <w:color w:val="000000" w:themeColor="text1"/>
          <w:lang w:val="nb-NO"/>
        </w:rPr>
        <w:t xml:space="preserve">ne i liten grad </w:t>
      </w:r>
      <w:r w:rsidRPr="00976722">
        <w:rPr>
          <w:color w:val="000000" w:themeColor="text1"/>
          <w:lang w:val="nb-NO"/>
        </w:rPr>
        <w:t>påvirk</w:t>
      </w:r>
      <w:r w:rsidRPr="00976722">
        <w:rPr>
          <w:color w:val="000000" w:themeColor="text1"/>
          <w:lang w:val="nb-NO"/>
        </w:rPr>
        <w:t>e gjennomføring av planen, hov</w:t>
      </w:r>
      <w:r w:rsidRPr="00976722">
        <w:rPr>
          <w:color w:val="000000" w:themeColor="text1"/>
          <w:lang w:val="nb-NO"/>
        </w:rPr>
        <w:t>e</w:t>
      </w:r>
      <w:r w:rsidRPr="00976722">
        <w:rPr>
          <w:color w:val="000000" w:themeColor="text1"/>
          <w:lang w:val="nb-NO"/>
        </w:rPr>
        <w:t xml:space="preserve">drammene i planen, og heller </w:t>
      </w:r>
      <w:r w:rsidRPr="00976722">
        <w:rPr>
          <w:color w:val="000000" w:themeColor="text1"/>
          <w:lang w:val="nb-NO"/>
        </w:rPr>
        <w:t xml:space="preserve">ikke påvirke hensynet </w:t>
      </w:r>
      <w:r w:rsidRPr="00976722">
        <w:rPr>
          <w:color w:val="000000" w:themeColor="text1"/>
          <w:lang w:val="nb-NO"/>
        </w:rPr>
        <w:t>til viktige natur- og friluftsområde, og endring</w:t>
      </w:r>
      <w:r w:rsidRPr="00976722">
        <w:rPr>
          <w:color w:val="000000" w:themeColor="text1"/>
          <w:lang w:val="nb-NO"/>
        </w:rPr>
        <w:t>sforslaget</w:t>
      </w:r>
      <w:r w:rsidRPr="00976722">
        <w:rPr>
          <w:color w:val="000000" w:themeColor="text1"/>
          <w:lang w:val="nb-NO"/>
        </w:rPr>
        <w:t xml:space="preserve"> vil </w:t>
      </w:r>
      <w:r w:rsidRPr="00976722">
        <w:rPr>
          <w:color w:val="000000" w:themeColor="text1"/>
          <w:lang w:val="nb-NO"/>
        </w:rPr>
        <w:t>derfor</w:t>
      </w:r>
      <w:r w:rsidRPr="00976722">
        <w:rPr>
          <w:color w:val="000000" w:themeColor="text1"/>
          <w:lang w:val="nb-NO"/>
        </w:rPr>
        <w:t xml:space="preserve"> kunne behandl</w:t>
      </w:r>
      <w:r w:rsidRPr="00976722">
        <w:rPr>
          <w:color w:val="000000" w:themeColor="text1"/>
          <w:lang w:val="nb-NO"/>
        </w:rPr>
        <w:t>e</w:t>
      </w:r>
      <w:r w:rsidRPr="00976722">
        <w:rPr>
          <w:color w:val="000000" w:themeColor="text1"/>
          <w:lang w:val="nb-NO"/>
        </w:rPr>
        <w:t xml:space="preserve">s administrativt jf. plan- og bygningslova § 12-14 andre ledd og </w:t>
      </w:r>
      <w:hyperlink r:id="rId11" w:history="1">
        <w:r w:rsidR="00D30A32" w:rsidRPr="00976722">
          <w:rPr>
            <w:rStyle w:val="Hyperkobling"/>
            <w:lang w:val="nb-NO"/>
          </w:rPr>
          <w:t>Time kommunes delegeringsreglement</w:t>
        </w:r>
      </w:hyperlink>
      <w:r w:rsidRPr="00976722">
        <w:rPr>
          <w:color w:val="000000" w:themeColor="text1"/>
          <w:lang w:val="nb-NO"/>
        </w:rPr>
        <w:t>.</w:t>
      </w:r>
    </w:p>
    <w:p w14:paraId="24AA6AF8" w14:textId="0B3B7FFA" w:rsidR="00D30A32" w:rsidRPr="00976722" w:rsidRDefault="00D30A32" w:rsidP="00FF6A44">
      <w:pPr>
        <w:rPr>
          <w:color w:val="000000" w:themeColor="text1"/>
          <w:lang w:val="nb-NO"/>
        </w:rPr>
      </w:pPr>
    </w:p>
    <w:p w14:paraId="0C7C840E" w14:textId="471CBF92" w:rsidR="00D30A32" w:rsidRPr="00976722" w:rsidRDefault="00976722" w:rsidP="00FF6A44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Om det </w:t>
      </w:r>
      <w:r w:rsidRPr="00976722">
        <w:rPr>
          <w:color w:val="000000" w:themeColor="text1"/>
          <w:lang w:val="nb-NO"/>
        </w:rPr>
        <w:t>kommer vesentlige</w:t>
      </w:r>
      <w:r w:rsidRPr="00976722">
        <w:rPr>
          <w:color w:val="000000" w:themeColor="text1"/>
          <w:lang w:val="nb-NO"/>
        </w:rPr>
        <w:t xml:space="preserve"> merknad</w:t>
      </w:r>
      <w:r w:rsidRPr="00976722">
        <w:rPr>
          <w:color w:val="000000" w:themeColor="text1"/>
          <w:lang w:val="nb-NO"/>
        </w:rPr>
        <w:t>er</w:t>
      </w:r>
      <w:r w:rsidRPr="00976722">
        <w:rPr>
          <w:color w:val="000000" w:themeColor="text1"/>
          <w:lang w:val="nb-NO"/>
        </w:rPr>
        <w:t>, vil endringsforslaget t</w:t>
      </w:r>
      <w:r w:rsidRPr="00976722">
        <w:rPr>
          <w:color w:val="000000" w:themeColor="text1"/>
          <w:lang w:val="nb-NO"/>
        </w:rPr>
        <w:t>as</w:t>
      </w:r>
      <w:r w:rsidRPr="00976722">
        <w:rPr>
          <w:color w:val="000000" w:themeColor="text1"/>
          <w:lang w:val="nb-NO"/>
        </w:rPr>
        <w:t xml:space="preserve"> til politisk behandling. </w:t>
      </w:r>
    </w:p>
    <w:p w14:paraId="188673B7" w14:textId="77777777" w:rsidR="00D30A32" w:rsidRPr="00976722" w:rsidRDefault="00D30A32" w:rsidP="00463C9D">
      <w:pPr>
        <w:rPr>
          <w:color w:val="000000" w:themeColor="text1"/>
          <w:lang w:val="nb-NO"/>
        </w:rPr>
      </w:pPr>
    </w:p>
    <w:p w14:paraId="317ABD42" w14:textId="0EFC854F" w:rsidR="00D30A32" w:rsidRPr="00976722" w:rsidRDefault="00976722" w:rsidP="00FF6A44">
      <w:pPr>
        <w:rPr>
          <w:lang w:val="nb-NO"/>
        </w:rPr>
      </w:pPr>
      <w:r w:rsidRPr="00976722">
        <w:rPr>
          <w:b/>
          <w:bCs/>
          <w:lang w:val="nb-NO"/>
        </w:rPr>
        <w:t xml:space="preserve">Vil du </w:t>
      </w:r>
      <w:r w:rsidRPr="00976722">
        <w:rPr>
          <w:b/>
          <w:bCs/>
          <w:lang w:val="nb-NO"/>
        </w:rPr>
        <w:t>vite mer</w:t>
      </w:r>
      <w:r w:rsidRPr="00976722">
        <w:rPr>
          <w:b/>
          <w:bCs/>
          <w:lang w:val="nb-NO"/>
        </w:rPr>
        <w:t xml:space="preserve">? </w:t>
      </w:r>
    </w:p>
    <w:p w14:paraId="0ED3153D" w14:textId="719C6E0F" w:rsidR="00D30A32" w:rsidRPr="00976722" w:rsidRDefault="00976722" w:rsidP="00FF6A44">
      <w:pPr>
        <w:rPr>
          <w:lang w:val="nb-NO"/>
        </w:rPr>
      </w:pPr>
      <w:r w:rsidRPr="00976722">
        <w:rPr>
          <w:lang w:val="nb-NO"/>
        </w:rPr>
        <w:t>Du finn</w:t>
      </w:r>
      <w:r w:rsidRPr="00976722">
        <w:rPr>
          <w:lang w:val="nb-NO"/>
        </w:rPr>
        <w:t>er</w:t>
      </w:r>
      <w:r w:rsidRPr="00976722">
        <w:rPr>
          <w:lang w:val="nb-NO"/>
        </w:rPr>
        <w:t xml:space="preserve"> alle dokument</w:t>
      </w:r>
      <w:r w:rsidRPr="00976722">
        <w:rPr>
          <w:lang w:val="nb-NO"/>
        </w:rPr>
        <w:t>ene</w:t>
      </w:r>
      <w:r w:rsidRPr="00976722">
        <w:rPr>
          <w:lang w:val="nb-NO"/>
        </w:rPr>
        <w:t xml:space="preserve"> i denne sak</w:t>
      </w:r>
      <w:r w:rsidRPr="00976722">
        <w:rPr>
          <w:lang w:val="nb-NO"/>
        </w:rPr>
        <w:t>en</w:t>
      </w:r>
      <w:r w:rsidRPr="00976722">
        <w:rPr>
          <w:lang w:val="nb-NO"/>
        </w:rPr>
        <w:t xml:space="preserve"> på kommunen</w:t>
      </w:r>
      <w:r w:rsidRPr="00976722">
        <w:rPr>
          <w:lang w:val="nb-NO"/>
        </w:rPr>
        <w:t>s</w:t>
      </w:r>
      <w:r w:rsidRPr="00976722">
        <w:rPr>
          <w:lang w:val="nb-NO"/>
        </w:rPr>
        <w:t xml:space="preserve"> nettside</w:t>
      </w:r>
      <w:r w:rsidRPr="00976722">
        <w:rPr>
          <w:lang w:val="nb-NO"/>
        </w:rPr>
        <w:t>,</w:t>
      </w:r>
      <w:r w:rsidRPr="00976722">
        <w:rPr>
          <w:lang w:val="nb-NO"/>
        </w:rPr>
        <w:t xml:space="preserve"> </w:t>
      </w:r>
      <w:r w:rsidRPr="00976722">
        <w:rPr>
          <w:lang w:val="nb-NO"/>
        </w:rPr>
        <w:t>u</w:t>
      </w:r>
      <w:r w:rsidRPr="00976722">
        <w:rPr>
          <w:lang w:val="nb-NO"/>
        </w:rPr>
        <w:t>nder Byggesaker, plan og kart → Plan →</w:t>
      </w:r>
      <w:r w:rsidRPr="00976722">
        <w:rPr>
          <w:lang w:val="nb-NO"/>
        </w:rPr>
        <w:t xml:space="preserve"> </w:t>
      </w:r>
      <w:proofErr w:type="spellStart"/>
      <w:r w:rsidRPr="00976722">
        <w:rPr>
          <w:lang w:val="nb-NO"/>
        </w:rPr>
        <w:t>Reguleringsplanar</w:t>
      </w:r>
      <w:proofErr w:type="spellEnd"/>
      <w:r w:rsidRPr="00976722">
        <w:rPr>
          <w:lang w:val="nb-NO"/>
        </w:rPr>
        <w:t xml:space="preserve"> → </w:t>
      </w:r>
      <w:proofErr w:type="spellStart"/>
      <w:r w:rsidRPr="00976722">
        <w:rPr>
          <w:lang w:val="nb-NO"/>
        </w:rPr>
        <w:t>Høyring</w:t>
      </w:r>
      <w:proofErr w:type="spellEnd"/>
      <w:r w:rsidRPr="00976722">
        <w:rPr>
          <w:lang w:val="nb-NO"/>
        </w:rPr>
        <w:t xml:space="preserve"> og </w:t>
      </w:r>
      <w:proofErr w:type="spellStart"/>
      <w:r w:rsidRPr="00976722">
        <w:rPr>
          <w:lang w:val="nb-NO"/>
        </w:rPr>
        <w:t>offentleg</w:t>
      </w:r>
      <w:proofErr w:type="spellEnd"/>
      <w:r w:rsidRPr="00976722">
        <w:rPr>
          <w:lang w:val="nb-NO"/>
        </w:rPr>
        <w:t xml:space="preserve"> ettersyn. </w:t>
      </w:r>
    </w:p>
    <w:p w14:paraId="39ECB867" w14:textId="77777777" w:rsidR="00D30A32" w:rsidRPr="00976722" w:rsidRDefault="00D30A32" w:rsidP="00FF6A44">
      <w:pPr>
        <w:rPr>
          <w:lang w:val="nb-NO"/>
        </w:rPr>
      </w:pPr>
    </w:p>
    <w:p w14:paraId="4CBB4F5D" w14:textId="16B74E24" w:rsidR="00D30A32" w:rsidRPr="00976722" w:rsidRDefault="00D30A32" w:rsidP="00FF6A44">
      <w:pPr>
        <w:rPr>
          <w:color w:val="0000FF"/>
          <w:lang w:val="nb-NO"/>
        </w:rPr>
      </w:pPr>
      <w:hyperlink r:id="rId12" w:history="1">
        <w:r w:rsidRPr="00976722">
          <w:rPr>
            <w:rStyle w:val="Hyperkobling"/>
            <w:lang w:val="nb-NO"/>
          </w:rPr>
          <w:t>https://www.time.kommune.no/tenester/plan-bygg-og-kart/plan/reguleringsplanar/hoyring-og-offentleg-ettersyn/</w:t>
        </w:r>
      </w:hyperlink>
      <w:r w:rsidR="00976722" w:rsidRPr="00976722">
        <w:rPr>
          <w:color w:val="0000FF"/>
          <w:lang w:val="nb-NO"/>
        </w:rPr>
        <w:t xml:space="preserve"> </w:t>
      </w:r>
    </w:p>
    <w:p w14:paraId="7A9675E1" w14:textId="77777777" w:rsidR="00D30A32" w:rsidRPr="00976722" w:rsidRDefault="00D30A32" w:rsidP="00FF6A44">
      <w:pPr>
        <w:rPr>
          <w:color w:val="0000FF"/>
          <w:lang w:val="nb-NO"/>
        </w:rPr>
      </w:pPr>
    </w:p>
    <w:p w14:paraId="48E07A14" w14:textId="41F2169E" w:rsidR="00D30A32" w:rsidRPr="00976722" w:rsidRDefault="00976722" w:rsidP="00FF6A44">
      <w:pPr>
        <w:rPr>
          <w:lang w:val="nb-NO"/>
        </w:rPr>
      </w:pPr>
      <w:r w:rsidRPr="00976722">
        <w:rPr>
          <w:lang w:val="nb-NO"/>
        </w:rPr>
        <w:t>Du kan og skaff</w:t>
      </w:r>
      <w:r w:rsidRPr="00976722">
        <w:rPr>
          <w:lang w:val="nb-NO"/>
        </w:rPr>
        <w:t xml:space="preserve">e </w:t>
      </w:r>
      <w:r w:rsidRPr="00976722">
        <w:rPr>
          <w:lang w:val="nb-NO"/>
        </w:rPr>
        <w:t>deg dokument</w:t>
      </w:r>
      <w:r w:rsidRPr="00976722">
        <w:rPr>
          <w:lang w:val="nb-NO"/>
        </w:rPr>
        <w:t>ene</w:t>
      </w:r>
      <w:r w:rsidRPr="00976722">
        <w:rPr>
          <w:lang w:val="nb-NO"/>
        </w:rPr>
        <w:t xml:space="preserve"> ved å ta kontakt med innbygg</w:t>
      </w:r>
      <w:r w:rsidRPr="00976722">
        <w:rPr>
          <w:lang w:val="nb-NO"/>
        </w:rPr>
        <w:t>e</w:t>
      </w:r>
      <w:r w:rsidRPr="00976722">
        <w:rPr>
          <w:lang w:val="nb-NO"/>
        </w:rPr>
        <w:t xml:space="preserve">rservice i Time rådhus. </w:t>
      </w:r>
    </w:p>
    <w:p w14:paraId="0B71DFC2" w14:textId="77777777" w:rsidR="00D30A32" w:rsidRPr="00976722" w:rsidRDefault="00D30A32" w:rsidP="00FF6A44">
      <w:pPr>
        <w:rPr>
          <w:lang w:val="nb-NO"/>
        </w:rPr>
      </w:pPr>
    </w:p>
    <w:p w14:paraId="1E13EE61" w14:textId="77777777" w:rsidR="00D30A32" w:rsidRPr="00976722" w:rsidRDefault="00D30A32" w:rsidP="00FF6A44">
      <w:pPr>
        <w:rPr>
          <w:lang w:val="nb-NO"/>
        </w:rPr>
      </w:pPr>
    </w:p>
    <w:p w14:paraId="66B81C31" w14:textId="54DD934C" w:rsidR="00D30A32" w:rsidRPr="00976722" w:rsidRDefault="00976722" w:rsidP="00FF6A44">
      <w:pPr>
        <w:rPr>
          <w:lang w:val="nb-NO"/>
        </w:rPr>
      </w:pPr>
      <w:r w:rsidRPr="00976722">
        <w:rPr>
          <w:b/>
          <w:bCs/>
          <w:lang w:val="nb-NO"/>
        </w:rPr>
        <w:t>Har du inns</w:t>
      </w:r>
      <w:r w:rsidRPr="00976722">
        <w:rPr>
          <w:b/>
          <w:bCs/>
          <w:lang w:val="nb-NO"/>
        </w:rPr>
        <w:t>pill</w:t>
      </w:r>
      <w:r w:rsidRPr="00976722">
        <w:rPr>
          <w:b/>
          <w:bCs/>
          <w:lang w:val="nb-NO"/>
        </w:rPr>
        <w:t xml:space="preserve">? </w:t>
      </w:r>
    </w:p>
    <w:p w14:paraId="2D750C4D" w14:textId="77777777" w:rsidR="00D30A32" w:rsidRPr="00976722" w:rsidRDefault="00976722" w:rsidP="00FF6A44">
      <w:pPr>
        <w:rPr>
          <w:lang w:val="nb-NO"/>
        </w:rPr>
      </w:pPr>
      <w:r w:rsidRPr="00976722">
        <w:rPr>
          <w:lang w:val="nb-NO"/>
        </w:rPr>
        <w:t xml:space="preserve">Merknader </w:t>
      </w:r>
      <w:r w:rsidRPr="00976722">
        <w:rPr>
          <w:lang w:val="nb-NO"/>
        </w:rPr>
        <w:t>sendes</w:t>
      </w:r>
      <w:r w:rsidRPr="00976722">
        <w:rPr>
          <w:lang w:val="nb-NO"/>
        </w:rPr>
        <w:t xml:space="preserve"> via nettsid</w:t>
      </w:r>
      <w:r w:rsidRPr="00976722">
        <w:rPr>
          <w:lang w:val="nb-NO"/>
        </w:rPr>
        <w:t>en</w:t>
      </w:r>
      <w:r w:rsidRPr="00976722">
        <w:rPr>
          <w:lang w:val="nb-NO"/>
        </w:rPr>
        <w:t xml:space="preserve">, eller til Time kommune, Postboks 38, 4349 Bryne. </w:t>
      </w:r>
    </w:p>
    <w:p w14:paraId="1D6303EE" w14:textId="77777777" w:rsidR="00D30A32" w:rsidRPr="00976722" w:rsidRDefault="00D30A32" w:rsidP="00FF6A44">
      <w:pPr>
        <w:rPr>
          <w:lang w:val="nb-NO"/>
        </w:rPr>
      </w:pPr>
    </w:p>
    <w:p w14:paraId="4760EA3A" w14:textId="7E65AB21" w:rsidR="00D30A32" w:rsidRPr="00976722" w:rsidRDefault="00976722" w:rsidP="00FF6A44">
      <w:pPr>
        <w:rPr>
          <w:lang w:val="nb-NO"/>
        </w:rPr>
      </w:pPr>
      <w:r w:rsidRPr="00976722">
        <w:rPr>
          <w:lang w:val="nb-NO"/>
        </w:rPr>
        <w:t xml:space="preserve">Kommunedirektøren ber om at eventuelle </w:t>
      </w:r>
      <w:r w:rsidRPr="00976722">
        <w:rPr>
          <w:lang w:val="nb-NO"/>
        </w:rPr>
        <w:t>leietakere</w:t>
      </w:r>
      <w:r w:rsidRPr="00976722">
        <w:rPr>
          <w:lang w:val="nb-NO"/>
        </w:rPr>
        <w:t xml:space="preserve"> og andre </w:t>
      </w:r>
      <w:r w:rsidRPr="00976722">
        <w:rPr>
          <w:lang w:val="nb-NO"/>
        </w:rPr>
        <w:t>rettighetshavere</w:t>
      </w:r>
      <w:r w:rsidRPr="00976722">
        <w:rPr>
          <w:lang w:val="nb-NO"/>
        </w:rPr>
        <w:t xml:space="preserve"> informer</w:t>
      </w:r>
      <w:r w:rsidRPr="00976722">
        <w:rPr>
          <w:lang w:val="nb-NO"/>
        </w:rPr>
        <w:t>es</w:t>
      </w:r>
      <w:r w:rsidRPr="00976722">
        <w:rPr>
          <w:lang w:val="nb-NO"/>
        </w:rPr>
        <w:t xml:space="preserve"> om planarbeidet. </w:t>
      </w:r>
    </w:p>
    <w:p w14:paraId="5491BEB5" w14:textId="77777777" w:rsidR="00D30A32" w:rsidRPr="00976722" w:rsidRDefault="00D30A32" w:rsidP="00FF6A44">
      <w:pPr>
        <w:rPr>
          <w:lang w:val="nb-NO"/>
        </w:rPr>
      </w:pPr>
    </w:p>
    <w:p w14:paraId="401E7637" w14:textId="1D3F8983" w:rsidR="00D30A32" w:rsidRPr="00976722" w:rsidRDefault="00976722" w:rsidP="00FF6A44">
      <w:pPr>
        <w:rPr>
          <w:lang w:val="nb-NO"/>
        </w:rPr>
      </w:pPr>
      <w:r w:rsidRPr="00976722">
        <w:rPr>
          <w:lang w:val="nb-NO"/>
        </w:rPr>
        <w:t xml:space="preserve">Merknader </w:t>
      </w:r>
      <w:r w:rsidRPr="00976722">
        <w:rPr>
          <w:lang w:val="nb-NO"/>
        </w:rPr>
        <w:t xml:space="preserve">blir ikke besvart med eget brev, </w:t>
      </w:r>
      <w:r w:rsidRPr="00976722">
        <w:rPr>
          <w:lang w:val="nb-NO"/>
        </w:rPr>
        <w:t xml:space="preserve">men blir heller referert til </w:t>
      </w:r>
      <w:r w:rsidRPr="00976722">
        <w:rPr>
          <w:lang w:val="nb-NO"/>
        </w:rPr>
        <w:t>og kommentert i forbindelse med politisk eller administrativ behandling.</w:t>
      </w:r>
    </w:p>
    <w:p w14:paraId="49F57CE4" w14:textId="77777777" w:rsidR="00D30A32" w:rsidRPr="00976722" w:rsidRDefault="00D30A32" w:rsidP="00FF6A44">
      <w:pPr>
        <w:rPr>
          <w:lang w:val="nb-NO"/>
        </w:rPr>
      </w:pPr>
    </w:p>
    <w:p w14:paraId="58423145" w14:textId="4C7F1D33" w:rsidR="00D30A32" w:rsidRPr="00976722" w:rsidRDefault="00976722" w:rsidP="00FF6A44">
      <w:pPr>
        <w:rPr>
          <w:color w:val="000000" w:themeColor="text1"/>
          <w:lang w:val="nb-NO"/>
        </w:rPr>
      </w:pPr>
      <w:r w:rsidRPr="00976722">
        <w:rPr>
          <w:szCs w:val="24"/>
          <w:lang w:val="nb-NO"/>
        </w:rPr>
        <w:t>Frist for å g</w:t>
      </w:r>
      <w:r w:rsidRPr="00976722">
        <w:rPr>
          <w:szCs w:val="24"/>
          <w:lang w:val="nb-NO"/>
        </w:rPr>
        <w:t>i</w:t>
      </w:r>
      <w:r w:rsidRPr="00976722">
        <w:rPr>
          <w:szCs w:val="24"/>
          <w:lang w:val="nb-NO"/>
        </w:rPr>
        <w:t xml:space="preserve"> merknader er </w:t>
      </w:r>
      <w:sdt>
        <w:sdtPr>
          <w:id w:val="-489106500"/>
          <w:date w:fullDate="2025-12-08T00:00:00Z">
            <w:dateFormat w:val="dd.MM.yyyy"/>
            <w:lid w:val="nb-NO"/>
            <w:storeMappedDataAs w:val="dateTime"/>
            <w:calendar w:val="gregorian"/>
          </w:date>
        </w:sdtPr>
        <w:sdtEndPr/>
        <w:sdtContent>
          <w:r>
            <w:rPr>
              <w:lang w:val="nb-NO"/>
            </w:rPr>
            <w:t>08.12.2025</w:t>
          </w:r>
        </w:sdtContent>
      </w:sdt>
      <w:r w:rsidRPr="00976722">
        <w:rPr>
          <w:color w:val="000000" w:themeColor="text1"/>
          <w:lang w:val="nb-NO"/>
        </w:rPr>
        <w:t> </w:t>
      </w:r>
    </w:p>
    <w:p w14:paraId="1392F384" w14:textId="77777777" w:rsidR="00D30A32" w:rsidRPr="00976722" w:rsidRDefault="00D30A32" w:rsidP="00FF6A44">
      <w:pPr>
        <w:rPr>
          <w:color w:val="000000" w:themeColor="text1"/>
          <w:lang w:val="nb-NO"/>
        </w:rPr>
      </w:pPr>
    </w:p>
    <w:p w14:paraId="15A19E8B" w14:textId="77777777" w:rsidR="00D30A32" w:rsidRPr="00976722" w:rsidRDefault="00976722" w:rsidP="00FF6A44">
      <w:pPr>
        <w:rPr>
          <w:b/>
          <w:bCs/>
          <w:color w:val="000000" w:themeColor="text1"/>
          <w:lang w:val="nb-NO"/>
        </w:rPr>
      </w:pPr>
      <w:r w:rsidRPr="00976722">
        <w:rPr>
          <w:b/>
          <w:bCs/>
          <w:color w:val="000000" w:themeColor="text1"/>
          <w:lang w:val="nb-NO"/>
        </w:rPr>
        <w:t xml:space="preserve">Spørsmål? </w:t>
      </w:r>
    </w:p>
    <w:p w14:paraId="1FEC9B85" w14:textId="7D855754" w:rsidR="00D30A32" w:rsidRPr="00976722" w:rsidRDefault="00976722" w:rsidP="00FF6A44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Kontaktperson for denne planen er </w:t>
      </w:r>
      <w:sdt>
        <w:sdtPr>
          <w:rPr>
            <w:color w:val="000000" w:themeColor="text1"/>
            <w:lang w:val="nb-NO"/>
          </w:rPr>
          <w:alias w:val="Sbr_Navn"/>
          <w:tag w:val="Sbr_Navn"/>
          <w:id w:val="-1629003190"/>
          <w:dataBinding w:xpath="/document/body/Sbr_Navn" w:storeItemID="{8D1BD440-8FF4-4B77-A569-97F4989DA0A6}"/>
          <w:text/>
        </w:sdtPr>
        <w:sdtEndPr/>
        <w:sdtContent>
          <w:bookmarkStart w:id="15" w:name="Sbr_Navn"/>
          <w:r w:rsidR="00ED3F21" w:rsidRPr="00976722">
            <w:rPr>
              <w:color w:val="000000" w:themeColor="text1"/>
              <w:lang w:val="nb-NO"/>
            </w:rPr>
            <w:t>Rita Ørsland</w:t>
          </w:r>
        </w:sdtContent>
      </w:sdt>
      <w:bookmarkEnd w:id="15"/>
      <w:r w:rsidRPr="00976722">
        <w:rPr>
          <w:color w:val="000000" w:themeColor="text1"/>
          <w:lang w:val="nb-NO"/>
        </w:rPr>
        <w:t xml:space="preserve">. </w:t>
      </w:r>
    </w:p>
    <w:p w14:paraId="33EC58BA" w14:textId="2914210A" w:rsidR="00D30A32" w:rsidRPr="00976722" w:rsidRDefault="00976722" w:rsidP="00FF6A44">
      <w:pPr>
        <w:rPr>
          <w:color w:val="000000" w:themeColor="text1"/>
          <w:lang w:val="nb-NO"/>
        </w:rPr>
      </w:pPr>
      <w:r w:rsidRPr="00976722">
        <w:rPr>
          <w:color w:val="000000" w:themeColor="text1"/>
          <w:lang w:val="nb-NO"/>
        </w:rPr>
        <w:t xml:space="preserve">E-post: </w:t>
      </w:r>
      <w:sdt>
        <w:sdtPr>
          <w:rPr>
            <w:color w:val="000000" w:themeColor="text1"/>
            <w:lang w:val="nb-NO"/>
          </w:rPr>
          <w:alias w:val="Sbr_EmailAdr"/>
          <w:tag w:val="Sbr_EmailAdr"/>
          <w:id w:val="-117997908"/>
          <w:dataBinding w:xpath="/document/body/Sbr_EmailAdr" w:storeItemID="{8D1BD440-8FF4-4B77-A569-97F4989DA0A6}"/>
          <w:text/>
        </w:sdtPr>
        <w:sdtEndPr/>
        <w:sdtContent>
          <w:bookmarkStart w:id="16" w:name="Sbr_EmailAdr"/>
          <w:r w:rsidR="00ED3F21" w:rsidRPr="00976722">
            <w:rPr>
              <w:color w:val="000000" w:themeColor="text1"/>
              <w:lang w:val="nb-NO"/>
            </w:rPr>
            <w:t>rita.orsland@time.kommune.no</w:t>
          </w:r>
        </w:sdtContent>
      </w:sdt>
      <w:bookmarkEnd w:id="16"/>
    </w:p>
    <w:p w14:paraId="6F6159BC" w14:textId="1FA44460" w:rsidR="00D30A32" w:rsidRPr="004E445F" w:rsidRDefault="00976722" w:rsidP="00FF6A44">
      <w:pPr>
        <w:rPr>
          <w:color w:val="000000" w:themeColor="text1"/>
        </w:rPr>
      </w:pPr>
      <w:proofErr w:type="spellStart"/>
      <w:r w:rsidRPr="004E445F">
        <w:rPr>
          <w:color w:val="000000" w:themeColor="text1"/>
        </w:rPr>
        <w:t>Tlf</w:t>
      </w:r>
      <w:proofErr w:type="spellEnd"/>
      <w:r w:rsidRPr="004E445F">
        <w:rPr>
          <w:color w:val="000000" w:themeColor="text1"/>
        </w:rPr>
        <w:t xml:space="preserve">: </w:t>
      </w:r>
      <w:r w:rsidR="004F4709">
        <w:rPr>
          <w:color w:val="000000" w:themeColor="text1"/>
        </w:rPr>
        <w:t>996 26 525</w:t>
      </w:r>
      <w:sdt>
        <w:sdtPr>
          <w:rPr>
            <w:color w:val="000000" w:themeColor="text1"/>
            <w:vanish/>
          </w:rPr>
          <w:alias w:val="Sbr_Tlf"/>
          <w:tag w:val="Sbr_Tlf"/>
          <w:id w:val="-864980318"/>
          <w:dataBinding w:xpath="/document/body/Sbr_Tlf" w:storeItemID="{8D1BD440-8FF4-4B77-A569-97F4989DA0A6}"/>
          <w:text/>
        </w:sdtPr>
        <w:sdtEndPr/>
        <w:sdtContent>
          <w:bookmarkStart w:id="17" w:name="Sbr_Tlf"/>
          <w:r>
            <w:rPr>
              <w:color w:val="000000" w:themeColor="text1"/>
              <w:vanish/>
            </w:rPr>
            <w:t xml:space="preserve"> </w:t>
          </w:r>
        </w:sdtContent>
      </w:sdt>
      <w:bookmarkEnd w:id="17"/>
    </w:p>
    <w:p w14:paraId="64C91F9C" w14:textId="3D6D907B" w:rsidR="00C44F74" w:rsidRPr="001645A8" w:rsidRDefault="00C44F74" w:rsidP="00754D94"/>
    <w:p w14:paraId="1B85E4A7" w14:textId="36A1D131" w:rsidR="00C44F74" w:rsidRPr="0060514B" w:rsidRDefault="00C44F74" w:rsidP="00500EE5"/>
    <w:p w14:paraId="4227AE49" w14:textId="77777777" w:rsidR="00C07B89" w:rsidRPr="00110036" w:rsidRDefault="00C07B89" w:rsidP="00C07B89">
      <w:pPr>
        <w:keepNext/>
        <w:rPr>
          <w:rFonts w:cs="Arial"/>
        </w:rPr>
      </w:pPr>
      <w:r w:rsidRPr="00110036">
        <w:rPr>
          <w:rFonts w:cs="Arial"/>
        </w:rPr>
        <w:t>Med helsing</w:t>
      </w:r>
    </w:p>
    <w:p w14:paraId="07560588" w14:textId="77777777" w:rsidR="00C07B89" w:rsidRDefault="00C07B89" w:rsidP="00C07B89">
      <w:pPr>
        <w:keepNext/>
        <w:rPr>
          <w:rFonts w:cs="Arial"/>
        </w:rPr>
      </w:pPr>
    </w:p>
    <w:p w14:paraId="4D46D6C4" w14:textId="77777777" w:rsidR="00163F37" w:rsidRDefault="00163F37" w:rsidP="00C07B89">
      <w:pPr>
        <w:keepNext/>
        <w:rPr>
          <w:rFonts w:cs="Arial"/>
        </w:rPr>
      </w:pPr>
    </w:p>
    <w:p w14:paraId="5F29D1A0" w14:textId="2D580737" w:rsidR="00163F37" w:rsidRPr="00110036" w:rsidRDefault="00976722" w:rsidP="00C07B89">
      <w:pPr>
        <w:keepNext/>
        <w:rPr>
          <w:rFonts w:cs="Arial"/>
        </w:rPr>
      </w:pPr>
      <w:sdt>
        <w:sdtPr>
          <w:rPr>
            <w:rFonts w:cs="Arial"/>
          </w:rPr>
          <w:alias w:val="Sbr_Navn"/>
          <w:tag w:val="Sbr_Navn"/>
          <w:id w:val="-1095016684"/>
          <w:dataBinding w:xpath="/document/body/Sbr_Navn" w:storeItemID="{8D1BD440-8FF4-4B77-A569-97F4989DA0A6}"/>
          <w:text/>
        </w:sdtPr>
        <w:sdtEndPr/>
        <w:sdtContent>
          <w:bookmarkStart w:id="18" w:name="Sbr_Navn____1"/>
          <w:r w:rsidR="00163F37" w:rsidRPr="00110036">
            <w:rPr>
              <w:rFonts w:cs="Arial"/>
              <w:szCs w:val="22"/>
            </w:rPr>
            <w:t>Rita Ørsland</w:t>
          </w:r>
        </w:sdtContent>
      </w:sdt>
      <w:bookmarkEnd w:id="18"/>
    </w:p>
    <w:p w14:paraId="0A1EF22D" w14:textId="7944F9DA" w:rsidR="00C07B89" w:rsidRPr="00110036" w:rsidRDefault="00976722" w:rsidP="00C07B89">
      <w:pPr>
        <w:keepNext/>
        <w:rPr>
          <w:rFonts w:cs="Arial"/>
        </w:rPr>
      </w:pPr>
      <w:sdt>
        <w:sdtPr>
          <w:rPr>
            <w:rFonts w:cs="Arial"/>
          </w:rPr>
          <w:alias w:val="Sbr_Tittel"/>
          <w:tag w:val="Sbr_Tittel"/>
          <w:id w:val="-1661845398"/>
          <w:dataBinding w:xpath="/document/body/Sbr_Tittel" w:storeItemID="{8D1BD440-8FF4-4B77-A569-97F4989DA0A6}"/>
          <w:text/>
        </w:sdtPr>
        <w:sdtEndPr/>
        <w:sdtContent>
          <w:bookmarkStart w:id="19" w:name="Sbr_Tittel"/>
          <w:r w:rsidR="00163F37" w:rsidRPr="00110036">
            <w:rPr>
              <w:rFonts w:cs="Arial"/>
              <w:szCs w:val="22"/>
            </w:rPr>
            <w:t>arealplanlegger</w:t>
          </w:r>
        </w:sdtContent>
      </w:sdt>
      <w:bookmarkEnd w:id="19"/>
    </w:p>
    <w:p w14:paraId="707A4E26" w14:textId="77777777" w:rsidR="00C07B89" w:rsidRDefault="00C07B89" w:rsidP="00C07B89">
      <w:pPr>
        <w:keepNext/>
        <w:rPr>
          <w:rFonts w:cs="Arial"/>
        </w:rPr>
      </w:pPr>
    </w:p>
    <w:p w14:paraId="06D498EE" w14:textId="77777777" w:rsidR="00163F37" w:rsidRPr="00110036" w:rsidRDefault="00163F37" w:rsidP="00C07B89">
      <w:pPr>
        <w:keepNext/>
        <w:rPr>
          <w:rFonts w:cs="Arial"/>
        </w:rPr>
      </w:pPr>
    </w:p>
    <w:p w14:paraId="1F14F20E" w14:textId="77777777" w:rsidR="00C07B89" w:rsidRPr="00B5338C" w:rsidRDefault="00C07B89" w:rsidP="00C07B89">
      <w:pPr>
        <w:keepNext/>
      </w:pPr>
      <w:r w:rsidRPr="00B5338C">
        <w:rPr>
          <w:i/>
          <w:iCs/>
        </w:rPr>
        <w:t>Dette dokumentet er elektronisk godkjent og krev ikkje signatur.</w:t>
      </w:r>
    </w:p>
    <w:p w14:paraId="0196CC72" w14:textId="77777777" w:rsidR="00C07B89" w:rsidRPr="00B5338C" w:rsidRDefault="00C07B89" w:rsidP="00C07B89"/>
    <w:p w14:paraId="112DDE39" w14:textId="77777777" w:rsidR="00C07B89" w:rsidRPr="00B5338C" w:rsidRDefault="00C07B89" w:rsidP="00C07B89"/>
    <w:tbl>
      <w:tblPr>
        <w:tblStyle w:val="Tabellrutenet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Description w:val="Vedlegg"/>
      </w:tblPr>
      <w:tblGrid>
        <w:gridCol w:w="9638"/>
      </w:tblGrid>
      <w:tr w:rsidR="00C07B89" w:rsidRPr="00B5338C" w14:paraId="187AD320" w14:textId="77777777" w:rsidTr="006814FE">
        <w:trPr>
          <w:tblHeader/>
        </w:trPr>
        <w:tc>
          <w:tcPr>
            <w:tcW w:w="5000" w:type="pct"/>
            <w:hideMark/>
          </w:tcPr>
          <w:p w14:paraId="27B2FC03" w14:textId="77777777" w:rsidR="00C07B89" w:rsidRPr="00B5338C" w:rsidRDefault="00C07B89" w:rsidP="00FC7726">
            <w:pPr>
              <w:rPr>
                <w:rFonts w:cs="Arial"/>
                <w:szCs w:val="24"/>
              </w:rPr>
            </w:pPr>
            <w:r w:rsidRPr="00B5338C">
              <w:rPr>
                <w:rFonts w:cs="Arial"/>
                <w:szCs w:val="24"/>
              </w:rPr>
              <w:t>Vedlegg:</w:t>
            </w:r>
          </w:p>
        </w:tc>
      </w:tr>
      <w:tr w:rsidR="00C07B89" w:rsidRPr="00B5338C" w14:paraId="5DB18737" w14:textId="77777777" w:rsidTr="006814FE">
        <w:trPr>
          <w:tblHeader/>
        </w:trPr>
        <w:tc>
          <w:tcPr>
            <w:tcW w:w="5000" w:type="pct"/>
            <w:hideMark/>
          </w:tcPr>
          <w:p w14:paraId="3B022E28" w14:textId="480DC13B" w:rsidR="00C07B89" w:rsidRPr="00B5338C" w:rsidRDefault="0097672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1___1"/>
                <w:tag w:val="TblVedlegg__ndb_Tittel___1___1"/>
                <w:id w:val="25106310"/>
                <w:dataBinding w:xpath="/document/body/TblVedlegg/table/row[1]/cell[1]" w:storeItemID="{8D1BD440-8FF4-4B77-A569-97F4989DA0A6}"/>
                <w:text/>
              </w:sdtPr>
              <w:sdtEndPr/>
              <w:sdtContent>
                <w:bookmarkStart w:id="25106310" w:name="TblVedlegg__ndb_Tittel___1___1"/>
                <w:r w:rsidR="00141C59">
                  <w:rPr>
                    <w:rFonts w:cs="Arial"/>
                  </w:rPr>
                  <w:t>Endringsbeskrivelse - endring av reguleringsplan 0523.00</w:t>
                </w:r>
              </w:sdtContent>
            </w:sdt>
            <w:bookmarkEnd w:id="25106310"/>
          </w:p>
        </w:tc>
      </w:tr>
      <w:tr w:rsidR="00C07B89" w:rsidRPr="00B5338C" w14:paraId="49722DF3" w14:textId="77777777" w:rsidTr="006814FE">
        <w:trPr/>
        <w:tc>
          <w:tcPr>
            <w:tcW w:w="5000" w:type="pct"/>
            <w:hideMark/>
          </w:tcPr>
          <w:p w14:paraId="3F62B979" w14:textId="77777777" w:rsidR="00C07B89" w:rsidRPr="00B5338C" w:rsidRDefault="0097672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2___1"/>
                <w:tag w:val="TblVedlegg__ndb_Tittel___2___1"/>
                <w:id w:val="24912160"/>
                <w:dataBinding w:xpath="/document/body/TblVedlegg/table/row[2]/cell[1]" w:storeItemID="{8D1BD440-8FF4-4B77-A569-97F4989DA0A6}"/>
                <w:text/>
              </w:sdtPr>
              <w:sdtEndPr/>
              <w:sdtContent>
                <w:bookmarkStart w:id="24912160" w:name="TblVedlegg__ndb_Tittel___2___1"/>
                <w:r w:rsidR="00141C59">
                  <w:rPr>
                    <w:rFonts w:cs="Arial"/>
                  </w:rPr>
                  <w:t>Plankart for endring av reguleringsplan 0523</w:t>
                </w:r>
              </w:sdtContent>
            </w:sdt>
            <w:bookmarkEnd w:id="24912160"/>
          </w:p>
        </w:tc>
      </w:tr>
      <w:tr w:rsidR="00C07B89" w:rsidRPr="00B5338C" w14:paraId="5443C133" w14:textId="77777777" w:rsidTr="006814FE">
        <w:trPr/>
        <w:tc>
          <w:tcPr>
            <w:tcW w:w="5000" w:type="pct"/>
            <w:hideMark/>
          </w:tcPr>
          <w:p w14:paraId="3C5998B2" w14:textId="77777777" w:rsidR="00C07B89" w:rsidRPr="00B5338C" w:rsidRDefault="00976722" w:rsidP="00FC772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alias w:val="TblVedlegg__ndb_Tittel___3___1"/>
                <w:tag w:val="TblVedlegg__ndb_Tittel___3___1"/>
                <w:id w:val="112501668"/>
                <w:dataBinding w:xpath="/document/body/TblVedlegg/table/row[3]/cell[1]" w:storeItemID="{8D1BD440-8FF4-4B77-A569-97F4989DA0A6}"/>
                <w:text/>
              </w:sdtPr>
              <w:sdtEndPr/>
              <w:sdtContent>
                <w:bookmarkStart w:id="112501668" w:name="TblVedlegg__ndb_Tittel___3___1"/>
                <w:r w:rsidR="00141C59">
                  <w:rPr>
                    <w:rFonts w:cs="Arial"/>
                  </w:rPr>
                  <w:t>ROS-analyse for endring av reguleringsplan 0523.00</w:t>
                </w:r>
              </w:sdtContent>
            </w:sdt>
            <w:bookmarkEnd w:id="112501668"/>
          </w:p>
        </w:tc>
      </w:tr>
    </w:tbl>
    <w:p w14:paraId="7E9D207E" w14:textId="77777777" w:rsidR="00C07B89" w:rsidRPr="00B5338C" w:rsidRDefault="00C07B89" w:rsidP="00C07B89"/>
    <w:p w14:paraId="6CF487F8" w14:textId="77777777" w:rsidR="00C07B89" w:rsidRPr="00B5338C" w:rsidRDefault="00C07B89" w:rsidP="00C07B89"/>
    <w:tbl>
      <w:tblPr>
        <w:tblW w:w="5000" w:type="pct"/>
        <w:tblLook w:val="0400" w:firstRow="0" w:lastRow="0" w:firstColumn="0" w:lastColumn="0" w:noHBand="0" w:noVBand="1"/>
        <w:tblDescription w:val="Kopi til"/>
      </w:tblPr>
      <w:tblGrid>
        <w:gridCol w:w="3026"/>
        <w:gridCol w:w="2674"/>
        <w:gridCol w:w="987"/>
        <w:gridCol w:w="2951"/>
      </w:tblGrid>
      <w:tr w:rsidR="00C07B89" w:rsidRPr="00B5338C" w14:paraId="374E235D" w14:textId="77777777" w:rsidTr="006814FE">
        <w:trPr>
          <w:tblHeader/>
        </w:trPr>
        <w:tc>
          <w:tcPr>
            <w:tcW w:w="5000" w:type="pct"/>
            <w:gridSpan w:val="4"/>
            <w:hideMark/>
          </w:tcPr>
          <w:p w14:paraId="7C111B38" w14:textId="77777777" w:rsidR="00C07B89" w:rsidRPr="00B5338C" w:rsidRDefault="00C07B89" w:rsidP="00FC7726">
            <w:pPr>
              <w:rPr>
                <w:rFonts w:cs="Arial"/>
                <w:szCs w:val="24"/>
              </w:rPr>
            </w:pPr>
            <w:r w:rsidRPr="00B5338C">
              <w:rPr>
                <w:rFonts w:cs="Arial"/>
                <w:szCs w:val="24"/>
              </w:rPr>
              <w:t>Kopi til:</w:t>
            </w:r>
          </w:p>
        </w:tc>
      </w:tr>
      <w:tr w:rsidR="00C07B89" w:rsidRPr="00B5338C" w14:paraId="041CE132" w14:textId="77777777" w:rsidTr="006814FE">
        <w:trPr>
          <w:tblHeader/>
          <w:hidden/>
        </w:trPr>
        <w:tc>
          <w:tcPr>
            <w:tcW w:w="1570" w:type="pct"/>
            <w:hideMark/>
          </w:tcPr>
          <w:p w14:paraId="4BAF6F8A" w14:textId="27AD27A5" w:rsidR="00C07B89" w:rsidRPr="00B5338C" w:rsidRDefault="00976722" w:rsidP="00FC7726">
            <w:pPr>
              <w:rPr>
                <w:rFonts w:cs="Arial"/>
                <w:sz w:val="20"/>
                <w:vanish/>
              </w:rPr>
            </w:pPr>
            <w:sdt>
              <w:sdtPr>
                <w:rPr>
                  <w:rFonts w:cs="Arial"/>
                  <w:sz w:val="20"/>
                  <w:vanish/>
                </w:rPr>
                <w:alias w:val="TblKopitil__Sdk_Navn___1___1"/>
                <w:tag w:val="TblKopitil__Sdk_Navn___1___1"/>
                <w:id w:val="37385809"/>
                <w:dataBinding w:xpath="/document/body/TblKopitil/table/row[1]/cell[1]" w:storeItemID="{8D1BD440-8FF4-4B77-A569-97F4989DA0A6}"/>
                <w:text/>
              </w:sdtPr>
              <w:sdtEndPr/>
              <w:sdtContent>
                <w:bookmarkStart w:id="37385809" w:name="TblKopitil__Sdk_Navn___1___1"/>
                <w:r>
                  <w:rPr>
                    <w:rFonts w:cs="Arial"/>
                    <w:sz w:val="20"/>
                    <w:vanish/>
                  </w:rPr>
                  <w:t xml:space="preserve"> </w:t>
                </w:r>
              </w:sdtContent>
            </w:sdt>
            <w:bookmarkEnd w:id="37385809"/>
          </w:p>
        </w:tc>
        <w:tc>
          <w:tcPr>
            <w:tcW w:w="1387" w:type="pct"/>
            <w:hideMark/>
          </w:tcPr>
          <w:p w14:paraId="2456E949" w14:textId="3910C31D" w:rsidR="00C07B89" w:rsidRPr="00B5338C" w:rsidRDefault="00976722" w:rsidP="00FC7726">
            <w:pPr>
              <w:rPr>
                <w:rFonts w:cs="Arial"/>
                <w:sz w:val="20"/>
                <w:vanish/>
              </w:rPr>
            </w:pPr>
            <w:sdt>
              <w:sdtPr>
                <w:rPr>
                  <w:rFonts w:cs="Arial"/>
                  <w:sz w:val="20"/>
                  <w:vanish/>
                </w:rPr>
                <w:alias w:val="TblKopitil__Sdk_Adr___1___2"/>
                <w:tag w:val="TblKopitil__Sdk_Adr___1___2"/>
                <w:id w:val="98373385"/>
                <w:dataBinding w:xpath="/document/body/TblKopitil/table/row[1]/cell[2]" w:storeItemID="{8D1BD440-8FF4-4B77-A569-97F4989DA0A6}"/>
                <w:text/>
              </w:sdtPr>
              <w:sdtEndPr/>
              <w:sdtContent>
                <w:bookmarkStart w:id="98373385" w:name="TblKopitil__Sdk_Adr___1___2"/>
                <w:r>
                  <w:rPr>
                    <w:rFonts w:cs="Arial"/>
                    <w:sz w:val="20"/>
                    <w:vanish/>
                  </w:rPr>
                  <w:t xml:space="preserve"> </w:t>
                </w:r>
              </w:sdtContent>
            </w:sdt>
            <w:bookmarkEnd w:id="98373385"/>
          </w:p>
        </w:tc>
        <w:tc>
          <w:tcPr>
            <w:tcW w:w="512" w:type="pct"/>
            <w:hideMark/>
          </w:tcPr>
          <w:p w14:paraId="35405B6E" w14:textId="72376835" w:rsidR="00C07B89" w:rsidRPr="00B5338C" w:rsidRDefault="00976722" w:rsidP="00FC7726">
            <w:pPr>
              <w:rPr>
                <w:rFonts w:cs="Arial"/>
                <w:sz w:val="20"/>
                <w:vanish/>
              </w:rPr>
            </w:pPr>
            <w:sdt>
              <w:sdtPr>
                <w:rPr>
                  <w:rFonts w:cs="Arial"/>
                  <w:sz w:val="20"/>
                  <w:vanish/>
                </w:rPr>
                <w:alias w:val="TblKopitil__Sdk_Postnr___1___3"/>
                <w:tag w:val="TblKopitil__Sdk_Postnr___1___3"/>
                <w:id w:val="145432514"/>
                <w:dataBinding w:xpath="/document/body/TblKopitil/table/row[1]/cell[3]" w:storeItemID="{8D1BD440-8FF4-4B77-A569-97F4989DA0A6}"/>
                <w:text/>
              </w:sdtPr>
              <w:sdtEndPr/>
              <w:sdtContent>
                <w:bookmarkStart w:id="145432514" w:name="TblKopitil__Sdk_Postnr___1___3"/>
                <w:r>
                  <w:rPr>
                    <w:rFonts w:cs="Arial"/>
                    <w:sz w:val="20"/>
                    <w:vanish/>
                  </w:rPr>
                  <w:t xml:space="preserve"> </w:t>
                </w:r>
              </w:sdtContent>
            </w:sdt>
            <w:bookmarkEnd w:id="145432514"/>
          </w:p>
        </w:tc>
        <w:tc>
          <w:tcPr>
            <w:tcW w:w="1531" w:type="pct"/>
            <w:hideMark/>
          </w:tcPr>
          <w:p w14:paraId="01005080" w14:textId="5E700E92" w:rsidR="00C07B89" w:rsidRPr="00B5338C" w:rsidRDefault="00976722" w:rsidP="00FC7726">
            <w:pPr>
              <w:rPr>
                <w:rFonts w:cs="Arial"/>
                <w:sz w:val="20"/>
                <w:vanish/>
              </w:rPr>
            </w:pPr>
            <w:sdt>
              <w:sdtPr>
                <w:rPr>
                  <w:rFonts w:cs="Arial"/>
                  <w:sz w:val="20"/>
                  <w:vanish/>
                </w:rPr>
                <w:alias w:val="TblKopitil__Sdk_Poststed___1___4"/>
                <w:tag w:val="TblKopitil__Sdk_Poststed___1___4"/>
                <w:id w:val="122349576"/>
                <w:dataBinding w:xpath="/document/body/TblKopitil/table/row[1]/cell[4]" w:storeItemID="{8D1BD440-8FF4-4B77-A569-97F4989DA0A6}"/>
                <w:text/>
              </w:sdtPr>
              <w:sdtEndPr/>
              <w:sdtContent>
                <w:bookmarkStart w:id="122349576" w:name="TblKopitil__Sdk_Poststed___1___4"/>
                <w:r>
                  <w:rPr>
                    <w:rFonts w:cs="Arial"/>
                    <w:sz w:val="20"/>
                    <w:vanish/>
                  </w:rPr>
                  <w:t xml:space="preserve"> </w:t>
                </w:r>
              </w:sdtContent>
            </w:sdt>
            <w:bookmarkEnd w:id="122349576"/>
          </w:p>
        </w:tc>
      </w:tr>
    </w:tbl>
    <w:p w14:paraId="62F7F276" w14:textId="77777777" w:rsidR="00C07B89" w:rsidRPr="00B5338C" w:rsidRDefault="00C07B89" w:rsidP="00C07B89"/>
    <w:p w14:paraId="4129BA15" w14:textId="3D501610" w:rsidR="00F70A8B" w:rsidRPr="001645A8" w:rsidRDefault="00F70A8B" w:rsidP="00C07B89">
      <w:pPr>
        <w:keepNext/>
      </w:pPr>
    </w:p>
    <w:sectPr w:rsidR="00F70A8B" w:rsidRPr="001645A8" w:rsidSect="00EE02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487" w:gutter="0"/>
      <w:cols w:space="708"/>
      <w:titlePg/>
      <w:docGrid w:linePitch="360"/>
    </w:sectPr>
  </w:body>
</w:document>
</file>

<file path=word/comments.xml><?xml version="1.0" encoding="utf-8"?>
<w:comments xmlns:w="http://schemas.openxmlformats.org/wordprocessingml/2006/main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751D5" w14:textId="77777777" w:rsidR="000657DD" w:rsidRDefault="000657DD" w:rsidP="000C009D">
      <w:r>
        <w:separator/>
      </w:r>
    </w:p>
  </w:endnote>
  <w:endnote w:type="continuationSeparator" w:id="0">
    <w:p w14:paraId="5DEB3FF1" w14:textId="77777777" w:rsidR="000657DD" w:rsidRDefault="000657DD" w:rsidP="000C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D89" w14:textId="77777777" w:rsidR="00C07B89" w:rsidRDefault="00C07B8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2222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494EEC" w14:textId="08711E22" w:rsidR="00B84C9E" w:rsidRDefault="00B84C9E">
            <w:pPr>
              <w:jc w:val="right"/>
            </w:pPr>
            <w:r>
              <w:t xml:space="preserve">Side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A3C3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3A3C3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CF1F20E" w14:textId="77777777" w:rsidR="00B84C9E" w:rsidRDefault="00B84C9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AE33C" w14:textId="4C3688C7" w:rsidR="00B84C9E" w:rsidRPr="00EE0237" w:rsidRDefault="00B84C9E" w:rsidP="00EE0237">
    <w:pPr>
      <w:pStyle w:val="Bunntekst"/>
      <w:widowControl w:val="0"/>
      <w:ind w:left="-284"/>
      <w:jc w:val="center"/>
    </w:pPr>
    <w:r>
      <w:rPr>
        <w:rFonts w:cs="Arial"/>
        <w:sz w:val="16"/>
        <w:szCs w:val="16"/>
      </w:rPr>
      <w:t xml:space="preserve">Time kommune - postboks 38 - 4349 Bryne - tlf. 51 77 60 00 - </w:t>
    </w:r>
    <w:hyperlink r:id="rId1" w:history="1">
      <w:r w:rsidRPr="003E3847">
        <w:rPr>
          <w:rStyle w:val="Hyperkobling"/>
          <w:rFonts w:cs="Arial"/>
          <w:sz w:val="16"/>
          <w:szCs w:val="16"/>
        </w:rPr>
        <w:t>post@time.kommune.no</w:t>
      </w:r>
    </w:hyperlink>
    <w:r>
      <w:rPr>
        <w:rFonts w:cs="Arial"/>
        <w:sz w:val="16"/>
        <w:szCs w:val="16"/>
      </w:rPr>
      <w:t xml:space="preserve"> - org.nr. 859 223 672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83713" w14:textId="77777777" w:rsidR="000657DD" w:rsidRDefault="000657DD" w:rsidP="000C009D">
      <w:r>
        <w:separator/>
      </w:r>
    </w:p>
  </w:footnote>
  <w:footnote w:type="continuationSeparator" w:id="0">
    <w:p w14:paraId="5FC71777" w14:textId="77777777" w:rsidR="000657DD" w:rsidRDefault="000657DD" w:rsidP="000C0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8C96" w14:textId="77777777" w:rsidR="00C07B89" w:rsidRDefault="00C07B8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2ADAE" w14:textId="77777777" w:rsidR="00C07B89" w:rsidRDefault="00C07B8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05" w:type="pct"/>
      <w:tblLook w:val="0140" w:firstRow="0" w:lastRow="1" w:firstColumn="0" w:lastColumn="1" w:noHBand="0" w:noVBand="0"/>
      <w:tblDescription w:val="Kommunevåpenet til Time kommune"/>
    </w:tblPr>
    <w:tblGrid>
      <w:gridCol w:w="6205"/>
      <w:gridCol w:w="4021"/>
    </w:tblGrid>
    <w:tr w:rsidR="00536EE7" w:rsidRPr="00F8646B" w14:paraId="61A18ED2" w14:textId="77777777" w:rsidTr="00A762D3">
      <w:trPr>
        <w:trHeight w:val="1270"/>
      </w:trPr>
      <w:tc>
        <w:tcPr>
          <w:tcW w:w="3034" w:type="pct"/>
        </w:tcPr>
        <w:p w14:paraId="0EABFC45" w14:textId="77777777" w:rsidR="00536EE7" w:rsidRPr="00F8646B" w:rsidRDefault="00536EE7" w:rsidP="00A762D3">
          <w:pPr>
            <w:rPr>
              <w:rFonts w:ascii="Times New Roman" w:hAnsi="Times New Roman"/>
              <w:noProof/>
              <w:vanish/>
              <w:sz w:val="14"/>
              <w:szCs w:val="14"/>
              <w:lang w:eastAsia="nn-NO"/>
            </w:rPr>
          </w:pPr>
        </w:p>
      </w:tc>
      <w:tc>
        <w:tcPr>
          <w:tcW w:w="1966" w:type="pct"/>
        </w:tcPr>
        <w:p w14:paraId="76F98E99" w14:textId="77777777" w:rsidR="00536EE7" w:rsidRDefault="00536EE7" w:rsidP="00536EE7">
          <w:pPr>
            <w:tabs>
              <w:tab w:val="left" w:pos="874"/>
            </w:tabs>
            <w:ind w:right="-284"/>
            <w:rPr>
              <w:rFonts w:cs="Arial"/>
              <w:noProof/>
              <w:sz w:val="32"/>
            </w:rPr>
          </w:pPr>
          <w:r w:rsidRPr="00F8646B">
            <w:rPr>
              <w:rFonts w:cs="Arial"/>
              <w:noProof/>
              <w:lang w:val="nb-NO"/>
            </w:rPr>
            <w:drawing>
              <wp:anchor distT="0" distB="0" distL="114300" distR="114300" simplePos="0" relativeHeight="251659264" behindDoc="1" locked="0" layoutInCell="1" allowOverlap="1" wp14:anchorId="0DF0F611" wp14:editId="48DF12AB">
                <wp:simplePos x="0" y="0"/>
                <wp:positionH relativeFrom="column">
                  <wp:posOffset>-1303</wp:posOffset>
                </wp:positionH>
                <wp:positionV relativeFrom="paragraph">
                  <wp:posOffset>2152</wp:posOffset>
                </wp:positionV>
                <wp:extent cx="2257425" cy="543560"/>
                <wp:effectExtent l="0" t="0" r="9525" b="8890"/>
                <wp:wrapNone/>
                <wp:docPr id="2" name="Bilde 2" descr="Kommunevåpenet til Time kommu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 descr="Kommunevåpenet til Time kommune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543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E071E0" w14:textId="77777777" w:rsidR="00536EE7" w:rsidRPr="004D5496" w:rsidRDefault="00536EE7" w:rsidP="00536EE7">
          <w:pPr>
            <w:tabs>
              <w:tab w:val="left" w:pos="874"/>
            </w:tabs>
            <w:ind w:right="-284"/>
            <w:rPr>
              <w:rFonts w:cs="Arial"/>
              <w:noProof/>
            </w:rPr>
          </w:pPr>
        </w:p>
        <w:p w14:paraId="637D8699" w14:textId="187B190C" w:rsidR="00536EE7" w:rsidRPr="00FB4AF4" w:rsidRDefault="00976722" w:rsidP="00536EE7">
          <w:pPr>
            <w:ind w:left="878" w:right="-284"/>
            <w:rPr>
              <w:rFonts w:cs="Arial"/>
              <w:szCs w:val="24"/>
              <w:lang w:eastAsia="nn-NO"/>
            </w:rPr>
          </w:pPr>
          <w:sdt>
            <w:sdtPr>
              <w:rPr>
                <w:rFonts w:cs="Arial"/>
                <w:szCs w:val="24"/>
                <w:lang w:eastAsia="nn-NO"/>
              </w:rPr>
              <w:alias w:val="Sse_Navn"/>
              <w:tag w:val="Sse_Navn"/>
              <w:id w:val="-599417181"/>
              <w:dataBinding w:xpath="/document/header/Sse_Navn" w:storeItemID="{8D1BD440-8FF4-4B77-A569-97F4989DA0A6}"/>
              <w:text/>
            </w:sdtPr>
            <w:sdtEndPr/>
            <w:sdtContent>
              <w:bookmarkStart w:id="27" w:name="Sse_Navn"/>
              <w:r w:rsidR="00A8352E" w:rsidRPr="00FB4AF4">
                <w:rPr>
                  <w:rFonts w:cs="Arial"/>
                  <w:szCs w:val="24"/>
                  <w:lang w:eastAsia="nn-NO"/>
                </w:rPr>
                <w:t>Plan</w:t>
              </w:r>
            </w:sdtContent>
          </w:sdt>
          <w:bookmarkEnd w:id="27"/>
        </w:p>
      </w:tc>
    </w:tr>
  </w:tbl>
  <w:p w14:paraId="0ACA0247" w14:textId="77777777" w:rsidR="00DB1193" w:rsidRDefault="00DB1193">
    <w:pPr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ssistResultSummary" w:val="{&quot;LastUpdated&quot;:&quot;2024-02-20T14:35:54.1030025+01:00&quot;,&quot;Checksum&quot;:&quot;db27085a9f6166c929edf008cc8a081d&quot;,&quot;IsAccessible&quot;:true,&quot;Settings&quot;:{&quot;CreatePdfUa&quot;:2}}"/>
    <w:docVar w:name="Encrypted_CloudStatistics_StoryID" w:val="joI14JVtGo3+hFfnoHZPnUNsFICl/Gq8CYtsHdvM0hBDLqiB7vVUUyMwjP5dYvRV"/>
  </w:docVars>
  <w:rsids>
    <w:rsidRoot w:val="00005023"/>
    <w:rsid w:val="00005023"/>
    <w:rsid w:val="000109AF"/>
    <w:rsid w:val="000212AF"/>
    <w:rsid w:val="0004631E"/>
    <w:rsid w:val="00052E79"/>
    <w:rsid w:val="000624FD"/>
    <w:rsid w:val="000640B9"/>
    <w:rsid w:val="000657DD"/>
    <w:rsid w:val="00067098"/>
    <w:rsid w:val="000A4CF9"/>
    <w:rsid w:val="000A7D87"/>
    <w:rsid w:val="000A7FDD"/>
    <w:rsid w:val="000C009D"/>
    <w:rsid w:val="000D6352"/>
    <w:rsid w:val="000E6341"/>
    <w:rsid w:val="000F2767"/>
    <w:rsid w:val="000F6626"/>
    <w:rsid w:val="00133D7E"/>
    <w:rsid w:val="00137E4A"/>
    <w:rsid w:val="00141C59"/>
    <w:rsid w:val="00163F37"/>
    <w:rsid w:val="001645A8"/>
    <w:rsid w:val="0017246C"/>
    <w:rsid w:val="002128B8"/>
    <w:rsid w:val="00222723"/>
    <w:rsid w:val="00225EDA"/>
    <w:rsid w:val="00233395"/>
    <w:rsid w:val="00233D89"/>
    <w:rsid w:val="00234D71"/>
    <w:rsid w:val="0024519A"/>
    <w:rsid w:val="0026466A"/>
    <w:rsid w:val="00291403"/>
    <w:rsid w:val="0029270B"/>
    <w:rsid w:val="002C375A"/>
    <w:rsid w:val="002C6ABA"/>
    <w:rsid w:val="002F155D"/>
    <w:rsid w:val="003127C5"/>
    <w:rsid w:val="003128EC"/>
    <w:rsid w:val="00321865"/>
    <w:rsid w:val="00342EC4"/>
    <w:rsid w:val="003A3C36"/>
    <w:rsid w:val="003C5715"/>
    <w:rsid w:val="003E20C1"/>
    <w:rsid w:val="00404117"/>
    <w:rsid w:val="00424FDF"/>
    <w:rsid w:val="004321DE"/>
    <w:rsid w:val="004409E0"/>
    <w:rsid w:val="004931AB"/>
    <w:rsid w:val="004E1C17"/>
    <w:rsid w:val="004E4E40"/>
    <w:rsid w:val="004F20C6"/>
    <w:rsid w:val="004F2BBE"/>
    <w:rsid w:val="004F4709"/>
    <w:rsid w:val="00500EE5"/>
    <w:rsid w:val="00512D51"/>
    <w:rsid w:val="00535C3A"/>
    <w:rsid w:val="00536EE7"/>
    <w:rsid w:val="00560F75"/>
    <w:rsid w:val="005638E9"/>
    <w:rsid w:val="00577DBD"/>
    <w:rsid w:val="005B7D45"/>
    <w:rsid w:val="0060514B"/>
    <w:rsid w:val="006814FE"/>
    <w:rsid w:val="006911C5"/>
    <w:rsid w:val="00691A97"/>
    <w:rsid w:val="006A7643"/>
    <w:rsid w:val="006B75A7"/>
    <w:rsid w:val="006C25CE"/>
    <w:rsid w:val="006C669E"/>
    <w:rsid w:val="006D37F5"/>
    <w:rsid w:val="006E3C54"/>
    <w:rsid w:val="006E5084"/>
    <w:rsid w:val="00710BF6"/>
    <w:rsid w:val="00727B72"/>
    <w:rsid w:val="00740411"/>
    <w:rsid w:val="00741C5A"/>
    <w:rsid w:val="00744942"/>
    <w:rsid w:val="00753C6F"/>
    <w:rsid w:val="00754D94"/>
    <w:rsid w:val="00775722"/>
    <w:rsid w:val="00776AC4"/>
    <w:rsid w:val="00795D1E"/>
    <w:rsid w:val="007A751F"/>
    <w:rsid w:val="007B1CDA"/>
    <w:rsid w:val="007C007A"/>
    <w:rsid w:val="007D6702"/>
    <w:rsid w:val="007E26D9"/>
    <w:rsid w:val="007F00C2"/>
    <w:rsid w:val="00841FED"/>
    <w:rsid w:val="00846430"/>
    <w:rsid w:val="00863F3E"/>
    <w:rsid w:val="00871B70"/>
    <w:rsid w:val="00887942"/>
    <w:rsid w:val="00887FE5"/>
    <w:rsid w:val="00897F90"/>
    <w:rsid w:val="008B6C16"/>
    <w:rsid w:val="008D512D"/>
    <w:rsid w:val="00946794"/>
    <w:rsid w:val="009534AB"/>
    <w:rsid w:val="00976722"/>
    <w:rsid w:val="0097708F"/>
    <w:rsid w:val="009815DE"/>
    <w:rsid w:val="009853D5"/>
    <w:rsid w:val="009B37F9"/>
    <w:rsid w:val="009C73A5"/>
    <w:rsid w:val="009D0101"/>
    <w:rsid w:val="009E2384"/>
    <w:rsid w:val="00A05798"/>
    <w:rsid w:val="00A33411"/>
    <w:rsid w:val="00A4086D"/>
    <w:rsid w:val="00A7516D"/>
    <w:rsid w:val="00A762D3"/>
    <w:rsid w:val="00A8352E"/>
    <w:rsid w:val="00AB385C"/>
    <w:rsid w:val="00AB4C1D"/>
    <w:rsid w:val="00AB557A"/>
    <w:rsid w:val="00AC61E7"/>
    <w:rsid w:val="00AD11F4"/>
    <w:rsid w:val="00AD4546"/>
    <w:rsid w:val="00B106E5"/>
    <w:rsid w:val="00B224FE"/>
    <w:rsid w:val="00B23DCB"/>
    <w:rsid w:val="00B258EE"/>
    <w:rsid w:val="00B654B9"/>
    <w:rsid w:val="00B826CB"/>
    <w:rsid w:val="00B831D9"/>
    <w:rsid w:val="00B84C9E"/>
    <w:rsid w:val="00B90F67"/>
    <w:rsid w:val="00BC20E1"/>
    <w:rsid w:val="00BC3F3E"/>
    <w:rsid w:val="00BE4156"/>
    <w:rsid w:val="00BE46CC"/>
    <w:rsid w:val="00BF36F1"/>
    <w:rsid w:val="00C07B89"/>
    <w:rsid w:val="00C1048C"/>
    <w:rsid w:val="00C170A4"/>
    <w:rsid w:val="00C22F52"/>
    <w:rsid w:val="00C23CEE"/>
    <w:rsid w:val="00C44F74"/>
    <w:rsid w:val="00C87A44"/>
    <w:rsid w:val="00C95450"/>
    <w:rsid w:val="00CA3A1A"/>
    <w:rsid w:val="00CA5808"/>
    <w:rsid w:val="00CB38F6"/>
    <w:rsid w:val="00D10F02"/>
    <w:rsid w:val="00D30A32"/>
    <w:rsid w:val="00D55D27"/>
    <w:rsid w:val="00D66DED"/>
    <w:rsid w:val="00D93325"/>
    <w:rsid w:val="00DB1193"/>
    <w:rsid w:val="00DB79B0"/>
    <w:rsid w:val="00DD54CB"/>
    <w:rsid w:val="00DE4227"/>
    <w:rsid w:val="00E23013"/>
    <w:rsid w:val="00E55039"/>
    <w:rsid w:val="00E556FE"/>
    <w:rsid w:val="00E56F6A"/>
    <w:rsid w:val="00E73534"/>
    <w:rsid w:val="00E87910"/>
    <w:rsid w:val="00EA784C"/>
    <w:rsid w:val="00ED3F21"/>
    <w:rsid w:val="00EE0237"/>
    <w:rsid w:val="00F115C2"/>
    <w:rsid w:val="00F200BC"/>
    <w:rsid w:val="00F24A16"/>
    <w:rsid w:val="00F3551E"/>
    <w:rsid w:val="00F379AC"/>
    <w:rsid w:val="00F70A8B"/>
    <w:rsid w:val="00FA1A23"/>
    <w:rsid w:val="00FB05DA"/>
    <w:rsid w:val="00FB4AF4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68DB8"/>
  <w15:chartTrackingRefBased/>
  <w15:docId w15:val="{D9538D2B-BD05-465C-96AE-8C995A32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A8"/>
    <w:pPr>
      <w:spacing w:after="0" w:line="240" w:lineRule="auto"/>
    </w:pPr>
    <w:rPr>
      <w:rFonts w:ascii="Arial" w:hAnsi="Arial" w:cs="Times New Roman"/>
      <w:sz w:val="24"/>
      <w:szCs w:val="20"/>
      <w:lang w:val="nn-NO"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0514B"/>
    <w:pPr>
      <w:keepNext/>
      <w:keepLines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0514B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2767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2767"/>
    <w:pPr>
      <w:keepNext/>
      <w:keepLines/>
      <w:outlineLvl w:val="3"/>
    </w:pPr>
    <w:rPr>
      <w:rFonts w:eastAsiaTheme="majorEastAsia" w:cstheme="majorBidi"/>
      <w:b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basedOn w:val="Standardskriftforavsnitt"/>
    <w:link w:val="Overskrift3"/>
    <w:uiPriority w:val="9"/>
    <w:rsid w:val="000F2767"/>
    <w:rPr>
      <w:rFonts w:ascii="Calibri" w:eastAsiaTheme="majorEastAsia" w:hAnsi="Calibri" w:cstheme="majorBidi"/>
      <w:b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741C5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41C5A"/>
    <w:rPr>
      <w:rFonts w:ascii="Calibri" w:hAnsi="Calibri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nhideWhenUsed/>
    <w:rsid w:val="003E20C1"/>
    <w:rPr>
      <w:sz w:val="20"/>
    </w:rPr>
  </w:style>
  <w:style w:type="character" w:customStyle="1" w:styleId="BunntekstTegn">
    <w:name w:val="Bunntekst Tegn"/>
    <w:basedOn w:val="Standardskriftforavsnitt"/>
    <w:link w:val="Bunntekst"/>
    <w:rsid w:val="003E20C1"/>
    <w:rPr>
      <w:rFonts w:ascii="Calibri" w:hAnsi="Calibri" w:cs="Times New Roman"/>
      <w:sz w:val="20"/>
      <w:szCs w:val="20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0514B"/>
    <w:rPr>
      <w:rFonts w:ascii="Arial" w:eastAsiaTheme="majorEastAsia" w:hAnsi="Arial" w:cstheme="majorBidi"/>
      <w:b/>
      <w:sz w:val="32"/>
      <w:szCs w:val="32"/>
      <w:lang w:val="nn-NO"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0514B"/>
    <w:rPr>
      <w:rFonts w:ascii="Arial" w:eastAsiaTheme="majorEastAsia" w:hAnsi="Arial" w:cstheme="majorBidi"/>
      <w:b/>
      <w:sz w:val="28"/>
      <w:szCs w:val="26"/>
      <w:lang w:val="nn-NO"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F2767"/>
    <w:rPr>
      <w:rFonts w:ascii="Calibri" w:eastAsiaTheme="majorEastAsia" w:hAnsi="Calibri" w:cstheme="majorBidi"/>
      <w:b/>
      <w:iCs/>
      <w:sz w:val="24"/>
      <w:szCs w:val="20"/>
      <w:lang w:eastAsia="nb-NO"/>
    </w:rPr>
  </w:style>
  <w:style w:type="character" w:styleId="Boktittel">
    <w:name w:val="Book Title"/>
    <w:basedOn w:val="Standardskriftforavsnitt"/>
    <w:uiPriority w:val="33"/>
    <w:rsid w:val="008B6C16"/>
    <w:rPr>
      <w:rFonts w:ascii="Calibri" w:hAnsi="Calibri"/>
      <w:b/>
      <w:bCs/>
      <w:i/>
      <w:iCs/>
      <w:spacing w:val="5"/>
      <w:sz w:val="24"/>
    </w:rPr>
  </w:style>
  <w:style w:type="character" w:styleId="Sterk">
    <w:name w:val="Strong"/>
    <w:basedOn w:val="Standardskriftforavsnitt"/>
    <w:uiPriority w:val="22"/>
    <w:rsid w:val="008B6C16"/>
    <w:rPr>
      <w:rFonts w:ascii="Calibri" w:hAnsi="Calibri"/>
      <w:b/>
      <w:bCs/>
      <w:sz w:val="24"/>
    </w:rPr>
  </w:style>
  <w:style w:type="table" w:styleId="Tabellrutenett">
    <w:name w:val="Table Grid"/>
    <w:basedOn w:val="Vanligtabell"/>
    <w:uiPriority w:val="59"/>
    <w:rsid w:val="0044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EE0237"/>
    <w:rPr>
      <w:color w:val="0000FF"/>
      <w:u w:val="single"/>
    </w:rPr>
  </w:style>
  <w:style w:type="character" w:styleId="Plassholdertekst">
    <w:name w:val="Placeholder Text"/>
    <w:basedOn w:val="Standardskriftforavsnitt"/>
    <w:uiPriority w:val="99"/>
    <w:semiHidden/>
    <w:rsid w:val="00F70A8B"/>
  </w:style>
  <w:style w:type="table" w:customStyle="1" w:styleId="Tabellrutenett1">
    <w:name w:val="Tabellrutenett1"/>
    <w:basedOn w:val="Vanligtabell"/>
    <w:next w:val="Tabellrutenett"/>
    <w:uiPriority w:val="59"/>
    <w:rsid w:val="00C07B89"/>
    <w:pPr>
      <w:spacing w:after="0" w:line="240" w:lineRule="auto"/>
    </w:pPr>
    <w:rPr>
      <w:rFonts w:ascii="Times New Roman" w:hAnsi="Times New Roman" w:cs="Times New Roman"/>
      <w:sz w:val="20"/>
      <w:szCs w:val="20"/>
      <w:lang w:eastAsia="nb-N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08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header" Target="/word/header1.xml" Id="rId13" /><Relationship Type="http://schemas.openxmlformats.org/officeDocument/2006/relationships/footer" Target="/word/footer3.xml" Id="rId18" /><Relationship Type="http://schemas.openxmlformats.org/officeDocument/2006/relationships/settings" Target="/word/settings.xml" Id="rId3" /><Relationship Type="http://schemas.openxmlformats.org/officeDocument/2006/relationships/theme" Target="/word/theme/theme1.xml" Id="rId21" /><Relationship Type="http://schemas.openxmlformats.org/officeDocument/2006/relationships/customXml" Target="/word/ink/ink1.xml" Id="rId7" /><Relationship Type="http://schemas.openxmlformats.org/officeDocument/2006/relationships/header" Target="/word/header3.xml" Id="rId17" /><Relationship Type="http://schemas.openxmlformats.org/officeDocument/2006/relationships/styles" Target="/word/styles.xml" Id="rId2" /><Relationship Type="http://schemas.openxmlformats.org/officeDocument/2006/relationships/footer" Target="/word/footer2.xml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footnotes" Target="/word/footnotes.xml" Id="rId5" /><Relationship Type="http://schemas.openxmlformats.org/officeDocument/2006/relationships/footer" Target="/word/footer1.xml" Id="rId15" /><Relationship Type="http://schemas.openxmlformats.org/officeDocument/2006/relationships/image" Target="/word/media/image3.png" Id="rId10" /><Relationship Type="http://schemas.openxmlformats.org/officeDocument/2006/relationships/fontTable" Target="/word/fontTable.xml" Id="rId19" /><Relationship Type="http://schemas.openxmlformats.org/officeDocument/2006/relationships/webSettings" Target="/word/webSettings.xml" Id="rId4" /><Relationship Type="http://schemas.openxmlformats.org/officeDocument/2006/relationships/image" Target="/word/media/image2.png" Id="rId9" /><Relationship Type="http://schemas.openxmlformats.org/officeDocument/2006/relationships/header" Target="/word/header2.xml" Id="rId14" /><Relationship Type="http://schemas.openxmlformats.org/officeDocument/2006/relationships/comments" Target="/word/comments.xml" Id="rId22" /><Relationship Type="http://schemas.openxmlformats.org/officeDocument/2006/relationships/hyperlink" Target="https://www.time.kommune.no/tenester/plan-bygg-og-kart/plan/reguleringsplanar/hoyring-og-offentleg-ettersyn/" TargetMode="External" Id="rId12" /><Relationship Type="http://schemas.openxmlformats.org/officeDocument/2006/relationships/hyperlink" Target="https://delegering.kf.no/delegering/publikum/1121" TargetMode="External" Id="rId11" 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hyperlink" Target="mailto:post@time.kommune.no" TargetMode="External" Id="rId1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word/media/image4.png" Id="rId1" /></Relationships>
</file>

<file path=word/_rels/settings.xml.rels>&#65279;<?xml version="1.0" encoding="utf-8"?><Relationships xmlns="http://schemas.openxmlformats.org/package/2006/relationships"><Relationship Type="http://schemas.openxmlformats.org/officeDocument/2006/relationships/attachedTemplate" Target="file:///C:\Users\11441\Documents\Arbeidsflyt%20-%20Utg&#229;ande%20brev%20-%201sign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6E202-DA01-4022-B144-B0E8AB0B9398}"/>
      </w:docPartPr>
      <w:docPartBody>
        <w:p w:rsidR="00CB4A68" w:rsidRDefault="00AC2E11"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71AE9D84679417D9156F18CFD2167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3A04DD-1128-4E2C-B0B7-1FAECABD668C}"/>
      </w:docPartPr>
      <w:docPartBody>
        <w:p w:rsidR="00545A50" w:rsidRDefault="00524836" w:rsidP="00524836">
          <w:pPr>
            <w:pStyle w:val="171AE9D84679417D9156F18CFD2167F6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9BE736CD3594A9A99FA38C8D6AA68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DC0C8F-EA04-4963-96B5-5E780ACE979A}"/>
      </w:docPartPr>
      <w:docPartBody>
        <w:p w:rsidR="007722DD" w:rsidRDefault="007722DD" w:rsidP="007722DD">
          <w:pPr>
            <w:pStyle w:val="D9BE736CD3594A9A99FA38C8D6AA68EB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5433A6407AF489C9D88BD2DC899C1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EAEC1D-4F92-4E69-8E32-FCF2A06F808D}"/>
      </w:docPartPr>
      <w:docPartBody>
        <w:p w:rsidR="007722DD" w:rsidRDefault="007722DD" w:rsidP="007722DD">
          <w:pPr>
            <w:pStyle w:val="85433A6407AF489C9D88BD2DC899C173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7A85DF546B0443FBB39758C70F216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B0ABCB-355E-433E-945A-201CE2013D87}"/>
      </w:docPartPr>
      <w:docPartBody>
        <w:p w:rsidR="00203687" w:rsidRDefault="0039546D" w:rsidP="0039546D">
          <w:pPr>
            <w:pStyle w:val="57A85DF546B0443FBB39758C70F21691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C6985D11FA94A2F84614639A223BB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E0158B-5717-409F-9DC7-FAF31C7BE77B}"/>
      </w:docPartPr>
      <w:docPartBody>
        <w:p w:rsidR="00203687" w:rsidRDefault="0039546D" w:rsidP="0039546D">
          <w:pPr>
            <w:pStyle w:val="8C6985D11FA94A2F84614639A223BB4D"/>
          </w:pPr>
          <w:r w:rsidRPr="00095818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11"/>
    <w:rsid w:val="000E6341"/>
    <w:rsid w:val="00105811"/>
    <w:rsid w:val="00163D64"/>
    <w:rsid w:val="001B2265"/>
    <w:rsid w:val="00203687"/>
    <w:rsid w:val="003127C5"/>
    <w:rsid w:val="00323402"/>
    <w:rsid w:val="00380483"/>
    <w:rsid w:val="0039546D"/>
    <w:rsid w:val="004205B2"/>
    <w:rsid w:val="004579C5"/>
    <w:rsid w:val="004A283A"/>
    <w:rsid w:val="00524836"/>
    <w:rsid w:val="00545A50"/>
    <w:rsid w:val="00581C4E"/>
    <w:rsid w:val="00770E06"/>
    <w:rsid w:val="007722DD"/>
    <w:rsid w:val="007A23C8"/>
    <w:rsid w:val="008841AA"/>
    <w:rsid w:val="008C2529"/>
    <w:rsid w:val="009356F9"/>
    <w:rsid w:val="00956D06"/>
    <w:rsid w:val="00AC2E11"/>
    <w:rsid w:val="00B47D94"/>
    <w:rsid w:val="00B90F67"/>
    <w:rsid w:val="00B92FAE"/>
    <w:rsid w:val="00C33012"/>
    <w:rsid w:val="00C66C5D"/>
    <w:rsid w:val="00CB4A68"/>
    <w:rsid w:val="00DC5175"/>
    <w:rsid w:val="00EA5F6C"/>
    <w:rsid w:val="00EC44C9"/>
    <w:rsid w:val="00EE6BF8"/>
    <w:rsid w:val="00F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92FAE"/>
  </w:style>
  <w:style w:type="paragraph" w:customStyle="1" w:styleId="171AE9D84679417D9156F18CFD2167F6">
    <w:name w:val="171AE9D84679417D9156F18CFD2167F6"/>
    <w:rsid w:val="00524836"/>
  </w:style>
  <w:style w:type="paragraph" w:customStyle="1" w:styleId="D9BE736CD3594A9A99FA38C8D6AA68EB">
    <w:name w:val="D9BE736CD3594A9A99FA38C8D6AA68EB"/>
    <w:rsid w:val="007722DD"/>
  </w:style>
  <w:style w:type="paragraph" w:customStyle="1" w:styleId="85433A6407AF489C9D88BD2DC899C173">
    <w:name w:val="85433A6407AF489C9D88BD2DC899C173"/>
    <w:rsid w:val="007722DD"/>
  </w:style>
  <w:style w:type="paragraph" w:customStyle="1" w:styleId="57A85DF546B0443FBB39758C70F21691">
    <w:name w:val="57A85DF546B0443FBB39758C70F21691"/>
    <w:rsid w:val="0039546D"/>
  </w:style>
  <w:style w:type="paragraph" w:customStyle="1" w:styleId="8C6985D11FA94A2F84614639A223BB4D">
    <w:name w:val="8C6985D11FA94A2F84614639A223BB4D"/>
    <w:rsid w:val="003954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2T06:52:24.43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.xml" Id="rId1" /></Relationships>
</file>

<file path=customXml/item1.xml><?xml version="1.0" encoding="utf-8"?>
<document>
  <header>
    <Sse_Navn>Plan</Sse_Navn>
  </header>
  <properties>
    <mutualMergeSupport>False</mutualMergeSupport>
    <mergeMode>MergeOne</mergeMode>
    <docs>
      <doc>
        <sdm_sdfid>171052</sdm_sdfid>
        <Sdm_AMNavn>Asplan Viak As</Sdm_AMNavn>
        <Sdm_AMAdr2/>
        <Sdm_AMPostNr>1301</Sdm_AMPostNr>
        <Sdm_AMReferanse/>
        <Sdm_AMAdr>Postboks 24</Sdm_AMAdr>
        <sdm_watermark/>
        <Sdm_AMPoststed>Sandvika</Sdm_AMPoststed>
      </doc>
      <doc>
        <sdm_sdfid>171053</sdm_sdfid>
        <Sdm_AMNavn>Else Vagle</Sdm_AMNavn>
        <Sdm_AMAdr2/>
        <Sdm_AMPostNr>4355</Sdm_AMPostNr>
        <Sdm_AMReferanse/>
        <Sdm_AMAdr>Åslandsvegen 88</Sdm_AMAdr>
        <sdm_watermark/>
        <Sdm_AMPoststed>Kvernaland</Sdm_AMPoststed>
      </doc>
      <doc>
        <sdm_sdfid>171054</sdm_sdfid>
        <Sdm_AMNavn>Jba Eiendom As</Sdm_AMNavn>
        <Sdm_AMAdr2/>
        <Sdm_AMPostNr>4355</Sdm_AMPostNr>
        <Sdm_AMReferanse/>
        <Sdm_AMAdr>Kalbergvegen 49</Sdm_AMAdr>
        <sdm_watermark/>
        <Sdm_AMPoststed>Kvernaland</Sdm_AMPoststed>
      </doc>
      <doc>
        <sdm_sdfid>171055</sdm_sdfid>
        <Sdm_AMNavn>Jæren Skog As</Sdm_AMNavn>
        <Sdm_AMAdr2/>
        <Sdm_AMPostNr>4346</Sdm_AMPostNr>
        <Sdm_AMReferanse/>
        <Sdm_AMAdr>Kvernelandsvegen 435</Sdm_AMAdr>
        <sdm_watermark/>
        <Sdm_AMPoststed>Bryne</Sdm_AMPoststed>
      </doc>
      <doc>
        <sdm_sdfid>171056</sdm_sdfid>
        <Sdm_AMNavn>Jærpukk As</Sdm_AMNavn>
        <Sdm_AMAdr2/>
        <Sdm_AMPostNr>4051</Sdm_AMPostNr>
        <Sdm_AMReferanse/>
        <Sdm_AMAdr>Sandnesvegen 80</Sdm_AMAdr>
        <sdm_watermark/>
        <Sdm_AMPoststed>Sola</Sdm_AMPoststed>
      </doc>
      <doc>
        <sdm_sdfid>171057</sdm_sdfid>
        <Sdm_AMNavn>Olav Kalberg</Sdm_AMNavn>
        <Sdm_AMAdr2/>
        <Sdm_AMPostNr>4356</Sdm_AMPostNr>
        <Sdm_AMReferanse/>
        <Sdm_AMAdr>Postboks 50</Sdm_AMAdr>
        <sdm_watermark/>
        <Sdm_AMPoststed>KVERNALAND</Sdm_AMPoststed>
      </doc>
      <doc>
        <sdm_sdfid>171058</sdm_sdfid>
        <Sdm_AMNavn>Rogaland Fylkeskommune</Sdm_AMNavn>
        <Sdm_AMAdr2/>
        <Sdm_AMPostNr>4001</Sdm_AMPostNr>
        <Sdm_AMReferanse/>
        <Sdm_AMAdr>Postboks 130 Sentrum</Sdm_AMAdr>
        <sdm_watermark/>
        <Sdm_AMPoststed>Stavanger</Sdm_AMPoststed>
      </doc>
      <doc>
        <sdm_sdfid>171059</sdm_sdfid>
        <Sdm_AMNavn>Statsforvaltaren I Rogaland</Sdm_AMNavn>
        <Sdm_AMAdr2/>
        <Sdm_AMPostNr>4001</Sdm_AMPostNr>
        <Sdm_AMReferanse/>
        <Sdm_AMAdr>Postboks 59   Sentrum</Sdm_AMAdr>
        <sdm_watermark/>
        <Sdm_AMPoststed>Stavanger</Sdm_AMPoststed>
      </doc>
      <doc>
        <sdm_sdfid>171060</sdm_sdfid>
        <Sdm_AMNavn>Victoria Ueland</Sdm_AMNavn>
        <Sdm_AMAdr2/>
        <Sdm_AMPostNr>4355</Sdm_AMPostNr>
        <Sdm_AMReferanse/>
        <Sdm_AMAdr>Åslandsvegen 86</Sdm_AMAdr>
        <sdm_watermark/>
        <Sdm_AMPoststed>Kvernaland</Sdm_AMPoststed>
      </doc>
    </docs>
    <showHiddenMark>False</showHiddenMark>
    <language/>
    <websakInfo>
      <fletteDato>13.11.2025</fletteDato>
      <sakid>1100015677</sakid>
      <jpid>1100110560</jpid>
      <filUnique>642525</filUnique>
      <filChecksumFørFlett>E1o1O9WxA32fipAKkpNm4A==</filChecksumFørFlett>
      <erHoveddokument>True</erHoveddokument>
      <dcTitle>HØRING - Detaljregulering for masseuttak på Søra Kalberg med avkjørsel til Åslandsvegen, Kvernaland, planId 0523.00</dcTitle>
      <sdfid>171052</sdfid>
    </websakInfo>
    <templateURI>docx</templateURI>
  </properties>
  <body>
    <Spg_Beskrivelse> </Spg_Beskrivelse>
    <Sdm_AMReferanse> </Sdm_AMReferanse>
    <Sdo_DokDato>13.11.2025</Sdo_DokDato>
    <Sdm_AMAdr2> </Sdm_AMAdr2>
    <Sdo_DokIDkort>25/36001</Sdo_DokIDkort>
    <Sdm_AMNavn>Asplan Viak As</Sdm_AMNavn>
    <Sbr_EmailAdr>rita.orsland@time.kommune.no</Sbr_EmailAdr>
    <Sdm_AMPoststed>Sandvika</Sdm_AMPoststed>
    <Sgr_Beskrivelse> </Sgr_Beskrivelse>
    <Sdm_AMPostNr>1301</Sdm_AMPostNr>
    <Sdo_Tittel>HØRING - Detaljregulering for masseuttak på Søra Kalberg med avkjørsel til Åslandsvegen, Kvernaland, planId 0523.00</Sdo_Tittel>
    <Sdo_DokNr>3</Sdo_DokNr>
    <TblSaksparterFOR_FOR>
      <table>
        <simplefieldformat>
          <fullid>TblSaksparterFOR_FOR__Ssp_Navn___1___1</fullid>
          <separator>, </separator>
          <value>Jærpukk As</value>
        </simplefieldformat>
        <headers>
          <header>Ssp_Navn</header>
        </headers>
        <row>
          <cell>Jærpukk As</cell>
        </row>
      </table>
    </TblSaksparterFOR_FOR>
    <Sbr_Tlf> </Sbr_Tlf>
    <Sbr_Navn>Rita Ørsland</Sbr_Navn>
    <Sdm_AMAdr>Postboks 24</Sdm_AMAdr>
    <Sas_ArkivSakID>25/4142</Sas_ArkivSakID>
    <TblVedlegg>
      <table>
        <headers>
          <header>ndb_Tittel</header>
        </headers>
        <row>
          <cell>Endringsbeskrivelse - endring av reguleringsplan 0523.00</cell>
        </row>
        <row>
          <cell>Plankart for endring av reguleringsplan 0523</cell>
        </row>
        <row>
          <cell>ROS-analyse for endring av reguleringsplan 0523.00</cell>
        </row>
      </table>
    </TblVedlegg>
    <TblKopitil>
      <table>
        <headers>
          <header>Sdk_Navn</header>
          <header>Sdk_Adr</header>
          <header>Sdk_Postnr</header>
          <header>Sdk_Poststed</header>
        </headers>
        <row>
          <cell> </cell>
          <cell> </cell>
          <cell> </cell>
          <cell> </cell>
        </row>
      </table>
    </TblKopitil>
    <Sbr_Tittel>arealplanlegger</Sbr_Tittel>
    <Sdo_Tittel2> </Sdo_Tittel2>
  </body>
  <footer/>
</document>
</file>

<file path=customXml/itemProps1.xml><?xml version="1.0" encoding="utf-8"?>
<ds:datastoreItem xmlns:ds="http://schemas.openxmlformats.org/officeDocument/2006/customXml" ds:itemID="{8D1BD440-8FF4-4B77-A569-97F4989DA0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Arbeidsflyt - Utgåande brev - 1sign</Template>
  <TotalTime>0</TotalTime>
  <Pages>4</Pages>
  <Words>822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 - Detaljregulering for masseuttak på Søra Kalberg med avkjørsel til Åslandsvegen, Kvernaland, planId 0523.00</dc:title>
  <dc:subject/>
  <dc:creator>Olga Mauland</dc:creator>
  <cp:keywords/>
  <dc:description/>
  <cp:lastModifiedBy>Ingvild Kjosavik</cp:lastModifiedBy>
  <cp:revision>12</cp:revision>
  <dcterms:created xsi:type="dcterms:W3CDTF">2025-01-15T14:34:00Z</dcterms:created>
  <dcterms:modified xsi:type="dcterms:W3CDTF">2025-11-13T11:02:00Z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297293-92c2-4956-966a-98281364cfac_Enabled">
    <vt:lpwstr>true</vt:lpwstr>
  </property>
  <property fmtid="{D5CDD505-2E9C-101B-9397-08002B2CF9AE}" pid="3" name="MSIP_Label_ca297293-92c2-4956-966a-98281364cfac_SetDate">
    <vt:lpwstr>2023-11-24T09:09:03Z</vt:lpwstr>
  </property>
  <property fmtid="{D5CDD505-2E9C-101B-9397-08002B2CF9AE}" pid="4" name="MSIP_Label_ca297293-92c2-4956-966a-98281364cfac_Method">
    <vt:lpwstr>Standard</vt:lpwstr>
  </property>
  <property fmtid="{D5CDD505-2E9C-101B-9397-08002B2CF9AE}" pid="5" name="MSIP_Label_ca297293-92c2-4956-966a-98281364cfac_Name">
    <vt:lpwstr>defa4170-0d19-0005-0001-bc88714345d2</vt:lpwstr>
  </property>
  <property fmtid="{D5CDD505-2E9C-101B-9397-08002B2CF9AE}" pid="6" name="MSIP_Label_ca297293-92c2-4956-966a-98281364cfac_SiteId">
    <vt:lpwstr>e909c4c2-cf35-426b-99ae-116055cf3a92</vt:lpwstr>
  </property>
  <property fmtid="{D5CDD505-2E9C-101B-9397-08002B2CF9AE}" pid="7" name="MSIP_Label_ca297293-92c2-4956-966a-98281364cfac_ActionId">
    <vt:lpwstr>29c1969a-7b89-4241-9a2d-33fb86d0057d</vt:lpwstr>
  </property>
  <property fmtid="{D5CDD505-2E9C-101B-9397-08002B2CF9AE}" pid="8" name="MSIP_Label_ca297293-92c2-4956-966a-98281364cfac_ContentBits">
    <vt:lpwstr>0</vt:lpwstr>
  </property>
</Properties>
</file>