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66B10" w14:textId="77777777" w:rsidR="00710BF6" w:rsidRPr="001645A8" w:rsidRDefault="00F20E12" w:rsidP="00710BF6">
      <w:sdt>
        <w:sdtPr>
          <w:alias w:val="Sdm_AMNavn"/>
          <w:tag w:val="Sdm_AMNavn"/>
          <w:id w:val="1933548316"/>
          <w:placeholder>
            <w:docPart w:val="171AE9D84679417D9156F18CFD2167F6"/>
          </w:placeholder>
          <w:dataBinding w:xpath="/document/body/Sdm_AMNavn" w:storeItemID="{C6FBB2BA-6833-4142-8072-C25F200BDD78}"/>
          <w:text/>
        </w:sdtPr>
        <w:sdtEndPr/>
        <w:sdtContent>
          <w:bookmarkStart w:id="0" w:name="Sdm_AMNavn"/>
          <w:r w:rsidR="00710BF6" w:rsidRPr="001645A8">
            <w:t>Rogaland Fylkeskommune</w:t>
          </w:r>
        </w:sdtContent>
      </w:sdt>
      <w:bookmarkEnd w:id="0"/>
    </w:p>
    <w:p w14:paraId="22460B8C" w14:textId="7DA1E037" w:rsidR="00710BF6" w:rsidRPr="001645A8" w:rsidRDefault="00F20E12" w:rsidP="00710BF6">
      <w:sdt>
        <w:sdtPr>
          <w:alias w:val="Sdm_AMAdr"/>
          <w:tag w:val="Sdm_AMAdr"/>
          <w:id w:val="-623303997"/>
          <w:placeholder>
            <w:docPart w:val="171AE9D84679417D9156F18CFD2167F6"/>
          </w:placeholder>
          <w:dataBinding w:xpath="/document/body/Sdm_AMAdr" w:storeItemID="{C6FBB2BA-6833-4142-8072-C25F200BDD78}"/>
          <w:text/>
        </w:sdtPr>
        <w:sdtEndPr/>
        <w:sdtContent>
          <w:bookmarkStart w:id="1" w:name="Sdm_AMAdr"/>
          <w:r w:rsidR="00710BF6" w:rsidRPr="001645A8">
            <w:t>Postboks 130 Sentrum</w:t>
          </w:r>
        </w:sdtContent>
      </w:sdt>
      <w:bookmarkEnd w:id="1"/>
    </w:p>
    <w:p w14:paraId="7435BF51" w14:textId="0955DABD" w:rsidR="00710BF6" w:rsidRPr="001645A8" w:rsidRDefault="00F20E12" w:rsidP="00710BF6">
      <w:pPr>
        <w:rPr>
          <w:vanish/>
        </w:rPr>
      </w:pPr>
      <w:sdt>
        <w:sdtPr>
          <w:rPr>
            <w:vanish/>
          </w:rPr>
          <w:alias w:val="Sdm_AMAdr2"/>
          <w:tag w:val="Sdm_AMAdr2"/>
          <w:id w:val="-817804235"/>
          <w:placeholder>
            <w:docPart w:val="171AE9D84679417D9156F18CFD2167F6"/>
          </w:placeholder>
          <w:dataBinding w:xpath="/document/body/Sdm_AMAdr2" w:storeItemID="{C6FBB2BA-6833-4142-8072-C25F200BDD78}"/>
          <w:text/>
        </w:sdtPr>
        <w:sdtEndPr/>
        <w:sdtContent>
          <w:bookmarkStart w:id="2" w:name="Sdm_AMAdr2"/>
          <w:r>
            <w:rPr>
              <w:vanish/>
            </w:rPr>
            <w:t xml:space="preserve"> </w:t>
          </w:r>
        </w:sdtContent>
      </w:sdt>
      <w:bookmarkEnd w:id="2"/>
    </w:p>
    <w:p w14:paraId="4CF96EE0" w14:textId="77777777" w:rsidR="00710BF6" w:rsidRPr="001645A8" w:rsidRDefault="00F20E12" w:rsidP="00710BF6">
      <w:sdt>
        <w:sdtPr>
          <w:alias w:val="Sdm_AMPostNr"/>
          <w:tag w:val="Sdm_AMPostNr"/>
          <w:id w:val="-804841527"/>
          <w:placeholder>
            <w:docPart w:val="171AE9D84679417D9156F18CFD2167F6"/>
          </w:placeholder>
          <w:dataBinding w:xpath="/document/body/Sdm_AMPostNr" w:storeItemID="{C6FBB2BA-6833-4142-8072-C25F200BDD78}"/>
          <w:text/>
        </w:sdtPr>
        <w:sdtEndPr/>
        <w:sdtContent>
          <w:bookmarkStart w:id="3" w:name="Sdm_AMPostNr"/>
          <w:r w:rsidR="00710BF6" w:rsidRPr="001645A8">
            <w:t>4001</w:t>
          </w:r>
        </w:sdtContent>
      </w:sdt>
      <w:bookmarkEnd w:id="3"/>
      <w:r w:rsidR="00710BF6" w:rsidRPr="001645A8">
        <w:t xml:space="preserve"> </w:t>
      </w:r>
      <w:sdt>
        <w:sdtPr>
          <w:alias w:val="Sdm_AMPoststed"/>
          <w:tag w:val="Sdm_AMPoststed"/>
          <w:id w:val="-1027253049"/>
          <w:placeholder>
            <w:docPart w:val="171AE9D84679417D9156F18CFD2167F6"/>
          </w:placeholder>
          <w:dataBinding w:xpath="/document/body/Sdm_AMPoststed" w:storeItemID="{C6FBB2BA-6833-4142-8072-C25F200BDD78}"/>
          <w:text/>
        </w:sdtPr>
        <w:sdtEndPr/>
        <w:sdtContent>
          <w:bookmarkStart w:id="4" w:name="Sdm_AMPoststed"/>
          <w:r w:rsidR="00710BF6" w:rsidRPr="001645A8">
            <w:t>Stavanger</w:t>
          </w:r>
        </w:sdtContent>
      </w:sdt>
      <w:bookmarkEnd w:id="4"/>
    </w:p>
    <w:p w14:paraId="2D94B03B" w14:textId="0207CAFF" w:rsidR="00710BF6" w:rsidRPr="001645A8" w:rsidRDefault="00710BF6" w:rsidP="00710BF6"/>
    <w:p w14:paraId="23B7EF4F" w14:textId="2A03581A" w:rsidR="00A762D3" w:rsidRDefault="00F20E12" w:rsidP="00A762D3">
      <w:pPr>
        <w:jc w:val="right"/>
        <w:rPr>
          <w:rFonts w:cs="Arial"/>
          <w:vanish/>
          <w:lang w:eastAsia="nn-NO"/>
        </w:rPr>
      </w:pPr>
      <w:sdt>
        <w:sdtPr>
          <w:rPr>
            <w:rFonts w:cs="Arial"/>
            <w:vanish/>
            <w:lang w:eastAsia="nn-NO"/>
          </w:rPr>
          <w:alias w:val="Sgr_Beskrivelse"/>
          <w:tag w:val="Sgr_Beskrivelse"/>
          <w:id w:val="-1722745426"/>
          <w:dataBinding w:xpath="/document/body/Sgr_Beskrivelse" w:storeItemID="{C6FBB2BA-6833-4142-8072-C25F200BDD78}"/>
          <w:text/>
        </w:sdtPr>
        <w:sdtEndPr/>
        <w:sdtContent>
          <w:bookmarkStart w:id="5" w:name="Sgr_Beskrivelse"/>
          <w:r>
            <w:rPr>
              <w:rFonts w:cs="Arial"/>
              <w:vanish/>
              <w:lang w:eastAsia="nn-NO"/>
            </w:rPr>
            <w:t xml:space="preserve"> </w:t>
          </w:r>
        </w:sdtContent>
      </w:sdt>
      <w:bookmarkEnd w:id="5"/>
    </w:p>
    <w:p w14:paraId="62646FAE" w14:textId="3B05ACC7" w:rsidR="00A762D3" w:rsidRDefault="00F20E12" w:rsidP="00A762D3">
      <w:pPr>
        <w:jc w:val="right"/>
        <w:rPr>
          <w:rFonts w:cs="Arial"/>
          <w:vanish/>
          <w:lang w:eastAsia="nn-NO"/>
        </w:rPr>
      </w:pPr>
      <w:sdt>
        <w:sdtPr>
          <w:rPr>
            <w:rFonts w:cs="Arial"/>
            <w:vanish/>
            <w:lang w:eastAsia="nn-NO"/>
          </w:rPr>
          <w:alias w:val="Spg_Beskrivelse"/>
          <w:tag w:val="Spg_Beskrivelse"/>
          <w:id w:val="1675304879"/>
          <w:dataBinding w:xpath="/document/body/Spg_Beskrivelse" w:storeItemID="{C6FBB2BA-6833-4142-8072-C25F200BDD78}"/>
          <w:text/>
        </w:sdtPr>
        <w:sdtEndPr/>
        <w:sdtContent>
          <w:bookmarkStart w:id="6" w:name="Spg_Beskrivelse"/>
          <w:r>
            <w:rPr>
              <w:rFonts w:cs="Arial"/>
              <w:vanish/>
              <w:lang w:eastAsia="nn-NO"/>
            </w:rPr>
            <w:t xml:space="preserve"> </w:t>
          </w:r>
        </w:sdtContent>
      </w:sdt>
      <w:bookmarkEnd w:id="6"/>
    </w:p>
    <w:p w14:paraId="24AB5155" w14:textId="77777777" w:rsidR="00710BF6" w:rsidRPr="001645A8" w:rsidRDefault="00710BF6"/>
    <w:p w14:paraId="319E1EAB" w14:textId="4623A0CE" w:rsidR="00233395" w:rsidRPr="001645A8" w:rsidRDefault="00233395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Description w:val="referansetabell"/>
      </w:tblPr>
      <w:tblGrid>
        <w:gridCol w:w="2407"/>
        <w:gridCol w:w="2407"/>
        <w:gridCol w:w="2407"/>
        <w:gridCol w:w="2407"/>
      </w:tblGrid>
      <w:tr w:rsidR="000624FD" w:rsidRPr="001645A8" w14:paraId="024058CA" w14:textId="77777777" w:rsidTr="00A762D3">
        <w:tc>
          <w:tcPr>
            <w:tcW w:w="2407" w:type="dxa"/>
          </w:tcPr>
          <w:p w14:paraId="26794F80" w14:textId="6E86739D" w:rsidR="000624FD" w:rsidRPr="001645A8" w:rsidRDefault="00FB4AF4" w:rsidP="000624FD">
            <w:pPr>
              <w:rPr>
                <w:sz w:val="20"/>
              </w:rPr>
            </w:pPr>
            <w:r>
              <w:rPr>
                <w:sz w:val="20"/>
              </w:rPr>
              <w:t>Dykkar ref.</w:t>
            </w:r>
          </w:p>
          <w:p w14:paraId="3042856D" w14:textId="3616B611" w:rsidR="000624FD" w:rsidRPr="001645A8" w:rsidRDefault="00F20E12" w:rsidP="000624FD">
            <w:pPr>
              <w:rPr>
                <w:vanish/>
                <w:sz w:val="20"/>
              </w:rPr>
            </w:pPr>
            <w:sdt>
              <w:sdtPr>
                <w:rPr>
                  <w:vanish/>
                  <w:sz w:val="20"/>
                </w:rPr>
                <w:alias w:val="Sdm_AMReferanse"/>
                <w:tag w:val="Sdm_AMReferanse"/>
                <w:id w:val="-1048527223"/>
                <w:placeholder>
                  <w:docPart w:val="57A85DF546B0443FBB39758C70F21691"/>
                </w:placeholder>
                <w:dataBinding w:xpath="/document/body/Sdm_AMReferanse" w:storeItemID="{C6FBB2BA-6833-4142-8072-C25F200BDD78}"/>
                <w:text/>
              </w:sdtPr>
              <w:sdtEndPr/>
              <w:sdtContent>
                <w:bookmarkStart w:id="7" w:name="Sdm_AMReferanse"/>
                <w:r>
                  <w:rPr>
                    <w:vanish/>
                    <w:sz w:val="20"/>
                  </w:rPr>
                  <w:t xml:space="preserve"> </w:t>
                </w:r>
              </w:sdtContent>
            </w:sdt>
            <w:bookmarkEnd w:id="7"/>
          </w:p>
        </w:tc>
        <w:tc>
          <w:tcPr>
            <w:tcW w:w="2407" w:type="dxa"/>
          </w:tcPr>
          <w:p w14:paraId="399BB0D0" w14:textId="77777777" w:rsidR="000624FD" w:rsidRPr="001645A8" w:rsidRDefault="000624FD" w:rsidP="000624FD">
            <w:pPr>
              <w:rPr>
                <w:sz w:val="20"/>
              </w:rPr>
            </w:pPr>
            <w:r w:rsidRPr="001645A8">
              <w:rPr>
                <w:sz w:val="20"/>
              </w:rPr>
              <w:t>Vår ref.</w:t>
            </w:r>
          </w:p>
          <w:p w14:paraId="0305702E" w14:textId="24DAE6F1" w:rsidR="000624FD" w:rsidRPr="001645A8" w:rsidRDefault="00F20E12" w:rsidP="000624FD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as_ArkivSakID"/>
                <w:tag w:val="Sas_ArkivSakID"/>
                <w:id w:val="-1743795072"/>
                <w:placeholder>
                  <w:docPart w:val="D9BE736CD3594A9A99FA38C8D6AA68EB"/>
                </w:placeholder>
                <w:dataBinding w:xpath="/document/body/Sas_ArkivSakID" w:storeItemID="{C6FBB2BA-6833-4142-8072-C25F200BDD78}"/>
                <w:text/>
              </w:sdtPr>
              <w:sdtEndPr/>
              <w:sdtContent>
                <w:bookmarkStart w:id="8" w:name="Sas_ArkivSakID"/>
                <w:r w:rsidR="000624FD" w:rsidRPr="001645A8">
                  <w:rPr>
                    <w:sz w:val="20"/>
                  </w:rPr>
                  <w:t>25/4578</w:t>
                </w:r>
              </w:sdtContent>
            </w:sdt>
            <w:bookmarkEnd w:id="8"/>
            <w:r w:rsidR="000624FD" w:rsidRPr="001645A8">
              <w:rPr>
                <w:sz w:val="20"/>
              </w:rPr>
              <w:t xml:space="preserve"> - </w:t>
            </w:r>
            <w:sdt>
              <w:sdtPr>
                <w:rPr>
                  <w:sz w:val="20"/>
                </w:rPr>
                <w:alias w:val="Sdo_DokNr"/>
                <w:tag w:val="Sdo_DokNr"/>
                <w:id w:val="-1414307652"/>
                <w:placeholder>
                  <w:docPart w:val="D9BE736CD3594A9A99FA38C8D6AA68EB"/>
                </w:placeholder>
                <w:dataBinding w:xpath="/document/body/Sdo_DokNr" w:storeItemID="{C6FBB2BA-6833-4142-8072-C25F200BDD78}"/>
                <w:text/>
              </w:sdtPr>
              <w:sdtEndPr/>
              <w:sdtContent>
                <w:bookmarkStart w:id="9" w:name="Sdo_DokNr"/>
                <w:r w:rsidR="000624FD" w:rsidRPr="001645A8">
                  <w:rPr>
                    <w:sz w:val="20"/>
                  </w:rPr>
                  <w:t>1</w:t>
                </w:r>
              </w:sdtContent>
            </w:sdt>
            <w:bookmarkEnd w:id="9"/>
          </w:p>
        </w:tc>
        <w:tc>
          <w:tcPr>
            <w:tcW w:w="2407" w:type="dxa"/>
          </w:tcPr>
          <w:p w14:paraId="52D76E15" w14:textId="77777777" w:rsidR="000624FD" w:rsidRPr="001645A8" w:rsidRDefault="000624FD">
            <w:pPr>
              <w:rPr>
                <w:rFonts w:cs="Arial"/>
                <w:sz w:val="20"/>
              </w:rPr>
            </w:pPr>
            <w:r w:rsidRPr="001645A8">
              <w:rPr>
                <w:rFonts w:cs="Arial"/>
                <w:sz w:val="20"/>
              </w:rPr>
              <w:t>Journalpostid:</w:t>
            </w:r>
          </w:p>
          <w:p w14:paraId="02AD566D" w14:textId="55BD2F8C" w:rsidR="000624FD" w:rsidRPr="001645A8" w:rsidRDefault="00F20E12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do_DokIDkort"/>
                <w:tag w:val="Sdo_DokIDkort"/>
                <w:id w:val="-913776667"/>
                <w:placeholder>
                  <w:docPart w:val="85433A6407AF489C9D88BD2DC899C173"/>
                </w:placeholder>
                <w:dataBinding w:xpath="/document/body/Sdo_DokIDkort" w:storeItemID="{C6FBB2BA-6833-4142-8072-C25F200BDD78}"/>
                <w:text/>
              </w:sdtPr>
              <w:sdtEndPr/>
              <w:sdtContent>
                <w:bookmarkStart w:id="10" w:name="Sdo_DokIDkort"/>
                <w:r w:rsidR="000624FD" w:rsidRPr="001645A8">
                  <w:rPr>
                    <w:sz w:val="20"/>
                  </w:rPr>
                  <w:t>25/40385</w:t>
                </w:r>
              </w:sdtContent>
            </w:sdt>
            <w:bookmarkEnd w:id="10"/>
          </w:p>
        </w:tc>
        <w:tc>
          <w:tcPr>
            <w:tcW w:w="2407" w:type="dxa"/>
          </w:tcPr>
          <w:p w14:paraId="024F6183" w14:textId="0F62FBA8" w:rsidR="000624FD" w:rsidRPr="001645A8" w:rsidRDefault="00FB4AF4" w:rsidP="000624FD">
            <w:pPr>
              <w:rPr>
                <w:sz w:val="20"/>
              </w:rPr>
            </w:pPr>
            <w:r>
              <w:rPr>
                <w:sz w:val="20"/>
              </w:rPr>
              <w:t>Dato</w:t>
            </w:r>
          </w:p>
          <w:p w14:paraId="4ED9528A" w14:textId="0BE5F423" w:rsidR="000624FD" w:rsidRPr="001645A8" w:rsidRDefault="00F20E12" w:rsidP="000624FD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do_DokDato"/>
                <w:tag w:val="Sdo_DokDato"/>
                <w:id w:val="2072537136"/>
                <w:placeholder>
                  <w:docPart w:val="8C6985D11FA94A2F84614639A223BB4D"/>
                </w:placeholder>
                <w:dataBinding w:xpath="/document/body/Sdo_DokDato" w:storeItemID="{C6FBB2BA-6833-4142-8072-C25F200BDD78}"/>
                <w:text/>
              </w:sdtPr>
              <w:sdtEndPr/>
              <w:sdtContent>
                <w:bookmarkStart w:id="11" w:name="Sdo_DokDato"/>
                <w:r w:rsidR="00FB4AF4" w:rsidRPr="001645A8">
                  <w:rPr>
                    <w:sz w:val="20"/>
                  </w:rPr>
                  <w:t>19.12.2025</w:t>
                </w:r>
              </w:sdtContent>
            </w:sdt>
            <w:bookmarkEnd w:id="11"/>
          </w:p>
        </w:tc>
      </w:tr>
    </w:tbl>
    <w:p w14:paraId="5FDCDE5E" w14:textId="2DE6D77F" w:rsidR="000624FD" w:rsidRPr="001645A8" w:rsidRDefault="000624FD"/>
    <w:p w14:paraId="5C456408" w14:textId="6D1B6EFB" w:rsidR="00AC61E7" w:rsidRPr="001645A8" w:rsidRDefault="00AC61E7"/>
    <w:p w14:paraId="2863F7CD" w14:textId="3AED4C20" w:rsidR="00754D94" w:rsidRPr="001645A8" w:rsidRDefault="00F20E12" w:rsidP="00DE4227">
      <w:pPr>
        <w:pStyle w:val="Overskrift1"/>
      </w:pPr>
      <w:sdt>
        <w:sdtPr>
          <w:alias w:val="Sdo_Tittel"/>
          <w:tag w:val="Sdo_Tittel"/>
          <w:id w:val="141859347"/>
          <w:placeholder>
            <w:docPart w:val="DefaultPlaceholder_-1854013440"/>
          </w:placeholder>
          <w:dataBinding w:xpath="/document/body/Sdo_Tittel" w:storeItemID="{C6FBB2BA-6833-4142-8072-C25F200BDD78}"/>
          <w:text/>
        </w:sdtPr>
        <w:sdtEndPr/>
        <w:sdtContent>
          <w:bookmarkStart w:id="12" w:name="Sdo_Tittel"/>
          <w:r w:rsidR="00754D94" w:rsidRPr="001645A8">
            <w:t>Høring - reguleringsendring av Reguleringsplan for området rundt Jærterminalen, Ree -  PlanId 212.00</w:t>
          </w:r>
        </w:sdtContent>
      </w:sdt>
      <w:bookmarkEnd w:id="12"/>
      <w:r w:rsidR="001645A8" w:rsidRPr="001645A8">
        <w:t xml:space="preserve"> </w:t>
      </w:r>
      <w:sdt>
        <w:sdtPr>
          <w:rPr>
            <w:vanish/>
          </w:rPr>
          <w:alias w:val="Sdo_Tittel2"/>
          <w:tag w:val="Sdo_Tittel2"/>
          <w:id w:val="1964532119"/>
          <w:placeholder>
            <w:docPart w:val="DefaultPlaceholder_-1854013440"/>
          </w:placeholder>
          <w:dataBinding w:xpath="/document/body/Sdo_Tittel2" w:storeItemID="{C6FBB2BA-6833-4142-8072-C25F200BDD78}"/>
          <w:text/>
        </w:sdtPr>
        <w:sdtEndPr/>
        <w:sdtContent>
          <w:bookmarkStart w:id="13" w:name="Sdo_Tittel2"/>
          <w:r>
            <w:rPr>
              <w:vanish/>
            </w:rPr>
            <w:t xml:space="preserve"> </w:t>
          </w:r>
        </w:sdtContent>
      </w:sdt>
      <w:bookmarkEnd w:id="13"/>
    </w:p>
    <w:p w14:paraId="6C927CC1" w14:textId="53593533" w:rsidR="00754D94" w:rsidRPr="001645A8" w:rsidRDefault="00754D94" w:rsidP="00754D94"/>
    <w:p w14:paraId="5F4146CE" w14:textId="1B758FCA" w:rsidR="00E147E5" w:rsidRPr="0041503F" w:rsidRDefault="00E147E5" w:rsidP="004E445F">
      <w:pPr>
        <w:rPr>
          <w:lang w:val="nb-NO"/>
        </w:rPr>
      </w:pPr>
      <w:r w:rsidRPr="0041503F">
        <w:rPr>
          <w:lang w:val="nb-NO"/>
        </w:rPr>
        <w:br/>
        <w:t>Du mottar dette brevet fordi du er nabo til, grunneier i, en offentlig instans eller har en annen høringsinteresse for et område som er under regulering. </w:t>
      </w:r>
    </w:p>
    <w:p w14:paraId="14C18E1D" w14:textId="66464039" w:rsidR="00E147E5" w:rsidRPr="0041503F" w:rsidRDefault="00E147E5" w:rsidP="001267EA">
      <w:pPr>
        <w:rPr>
          <w:lang w:val="nb-NO"/>
        </w:rPr>
      </w:pPr>
    </w:p>
    <w:p w14:paraId="2189D9B1" w14:textId="77777777" w:rsidR="00E147E5" w:rsidRPr="0041503F" w:rsidRDefault="00E147E5" w:rsidP="00624F05">
      <w:pPr>
        <w:rPr>
          <w:lang w:val="nb-NO"/>
        </w:rPr>
      </w:pPr>
    </w:p>
    <w:p w14:paraId="03746250" w14:textId="126A4D4C" w:rsidR="00E147E5" w:rsidRPr="0041503F" w:rsidRDefault="00E147E5" w:rsidP="007B0132">
      <w:pPr>
        <w:rPr>
          <w:b/>
          <w:bCs/>
          <w:color w:val="000000" w:themeColor="text1"/>
          <w:lang w:val="nb-NO"/>
        </w:rPr>
      </w:pPr>
      <w:r w:rsidRPr="0041503F">
        <w:rPr>
          <w:b/>
          <w:bCs/>
          <w:color w:val="000000" w:themeColor="text1"/>
          <w:lang w:val="nb-NO"/>
        </w:rPr>
        <w:t>Endringsforslag</w:t>
      </w:r>
    </w:p>
    <w:p w14:paraId="3584CAA8" w14:textId="0928F60F" w:rsidR="00E147E5" w:rsidRPr="0041503F" w:rsidRDefault="00E147E5" w:rsidP="007B0132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 </w:t>
      </w:r>
    </w:p>
    <w:p w14:paraId="425F5264" w14:textId="35CB5564" w:rsidR="00E147E5" w:rsidRPr="0041503F" w:rsidRDefault="00F20E12" w:rsidP="007B0132">
      <w:pPr>
        <w:rPr>
          <w:lang w:val="nb-NO"/>
        </w:rPr>
      </w:pPr>
      <w:sdt>
        <w:sdtPr>
          <w:rPr>
            <w:lang w:val="nb-NO"/>
          </w:rPr>
          <w:alias w:val="TblSaksparterFOR_FOR__Ssp_Navn___1___1"/>
          <w:tag w:val="TblSaksparterFOR_FOR__Ssp_Navn___1___1"/>
          <w:id w:val="2052492066"/>
          <w:dataBinding w:xpath="/document/body/TblSaksparterFOR_FOR/table/simplefieldformat/value" w:storeItemID="{C6FBB2BA-6833-4142-8072-C25F200BDD78}"/>
          <w:text/>
        </w:sdtPr>
        <w:sdtEndPr/>
        <w:sdtContent>
          <w:bookmarkStart w:id="14" w:name="TblSaksparterFOR_FOR__Ssp_Navn___1___1"/>
          <w:r w:rsidR="001E5541" w:rsidRPr="0041503F">
            <w:rPr>
              <w:lang w:val="nb-NO"/>
            </w:rPr>
            <w:t>Time kommune</w:t>
          </w:r>
        </w:sdtContent>
      </w:sdt>
      <w:bookmarkEnd w:id="14"/>
      <w:r w:rsidR="00E147E5" w:rsidRPr="0041503F">
        <w:rPr>
          <w:color w:val="000000" w:themeColor="text1"/>
          <w:lang w:val="nb-NO"/>
        </w:rPr>
        <w:t xml:space="preserve"> for</w:t>
      </w:r>
      <w:r w:rsidR="001E5541" w:rsidRPr="0041503F">
        <w:rPr>
          <w:color w:val="000000" w:themeColor="text1"/>
          <w:lang w:val="nb-NO"/>
        </w:rPr>
        <w:t>eslår</w:t>
      </w:r>
      <w:r w:rsidR="00E147E5" w:rsidRPr="0041503F">
        <w:rPr>
          <w:color w:val="000000" w:themeColor="text1"/>
          <w:lang w:val="nb-NO"/>
        </w:rPr>
        <w:t xml:space="preserve"> endring av Plan </w:t>
      </w:r>
      <w:sdt>
        <w:sdtPr>
          <w:rPr>
            <w:lang w:val="nb-NO"/>
          </w:rPr>
          <w:alias w:val="plu_eiendom.PlanIdent"/>
          <w:tag w:val="plu_eiendom.PlanIdent"/>
          <w:id w:val="-1526404483"/>
          <w:text/>
        </w:sdtPr>
        <w:sdtEndPr/>
        <w:sdtContent>
          <w:r w:rsidR="001E5541" w:rsidRPr="0041503F">
            <w:rPr>
              <w:lang w:val="nb-NO"/>
            </w:rPr>
            <w:t>212.00</w:t>
          </w:r>
        </w:sdtContent>
      </w:sdt>
      <w:r w:rsidR="00E147E5" w:rsidRPr="0041503F">
        <w:rPr>
          <w:color w:val="000000" w:themeColor="text1"/>
          <w:lang w:val="nb-NO"/>
        </w:rPr>
        <w:t xml:space="preserve"> </w:t>
      </w:r>
      <w:r w:rsidR="001E5541" w:rsidRPr="0041503F">
        <w:rPr>
          <w:color w:val="000000" w:themeColor="text1"/>
          <w:lang w:val="nb-NO"/>
        </w:rPr>
        <w:t>–</w:t>
      </w:r>
      <w:r w:rsidR="00E147E5" w:rsidRPr="0041503F">
        <w:rPr>
          <w:color w:val="000000" w:themeColor="text1"/>
          <w:lang w:val="nb-NO"/>
        </w:rPr>
        <w:t xml:space="preserve"> </w:t>
      </w:r>
      <w:sdt>
        <w:sdtPr>
          <w:alias w:val="plu_eiendom.Plannavn"/>
          <w:tag w:val="plu_eiendom.Plannavn"/>
          <w:id w:val="-848179318"/>
        </w:sdtPr>
        <w:sdtEndPr/>
        <w:sdtContent>
          <w:r w:rsidR="001E5541" w:rsidRPr="0041503F">
            <w:rPr>
              <w:lang w:val="nb-NO"/>
            </w:rPr>
            <w:t xml:space="preserve">Reguleringsplan for </w:t>
          </w:r>
          <w:r w:rsidR="00AD40B6" w:rsidRPr="0041503F">
            <w:rPr>
              <w:lang w:val="nb-NO"/>
            </w:rPr>
            <w:t>området rundt Jærterminalen</w:t>
          </w:r>
        </w:sdtContent>
      </w:sdt>
      <w:r w:rsidR="00E147E5" w:rsidRPr="0041503F">
        <w:rPr>
          <w:color w:val="000000" w:themeColor="text1"/>
          <w:lang w:val="nb-NO"/>
        </w:rPr>
        <w:t xml:space="preserve">. Planen ble opprinnelig godkjent </w:t>
      </w:r>
      <w:sdt>
        <w:sdtPr>
          <w:rPr>
            <w:lang w:val="nb-NO"/>
          </w:rPr>
          <w:id w:val="1793390028"/>
          <w:date w:fullDate="2007-04-17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="00F65506" w:rsidRPr="0041503F">
            <w:rPr>
              <w:lang w:val="nb-NO"/>
            </w:rPr>
            <w:t>17.04.2007</w:t>
          </w:r>
        </w:sdtContent>
      </w:sdt>
      <w:r w:rsidR="00E147E5" w:rsidRPr="0041503F">
        <w:rPr>
          <w:lang w:val="nb-NO"/>
        </w:rPr>
        <w:t xml:space="preserve">. Siste reguleringsendring er datert </w:t>
      </w:r>
      <w:sdt>
        <w:sdtPr>
          <w:rPr>
            <w:lang w:val="nb-NO"/>
          </w:rPr>
          <w:id w:val="1897770690"/>
          <w:date w:fullDate="2009-12-17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="00F65506" w:rsidRPr="0041503F">
            <w:rPr>
              <w:lang w:val="nb-NO"/>
            </w:rPr>
            <w:t>17.12.2009</w:t>
          </w:r>
        </w:sdtContent>
      </w:sdt>
      <w:r w:rsidR="00E147E5" w:rsidRPr="0041503F">
        <w:rPr>
          <w:color w:val="000000" w:themeColor="text1"/>
          <w:lang w:val="nb-NO"/>
        </w:rPr>
        <w:t>. </w:t>
      </w:r>
    </w:p>
    <w:p w14:paraId="62A1C7C8" w14:textId="77777777" w:rsidR="0041503F" w:rsidRDefault="0041503F" w:rsidP="00624F05">
      <w:pPr>
        <w:rPr>
          <w:color w:val="000000" w:themeColor="text1"/>
          <w:lang w:val="nb-NO"/>
        </w:rPr>
      </w:pPr>
    </w:p>
    <w:p w14:paraId="24AE526B" w14:textId="77777777" w:rsidR="00442C77" w:rsidRPr="00442C77" w:rsidRDefault="00442C77" w:rsidP="00624F05">
      <w:pPr>
        <w:rPr>
          <w:b/>
          <w:bCs/>
          <w:color w:val="000000" w:themeColor="text1"/>
          <w:lang w:val="nb-NO"/>
        </w:rPr>
      </w:pPr>
      <w:r w:rsidRPr="00442C77">
        <w:rPr>
          <w:b/>
          <w:bCs/>
          <w:color w:val="000000" w:themeColor="text1"/>
          <w:lang w:val="nb-NO"/>
        </w:rPr>
        <w:t>Bakgrunn for endringen</w:t>
      </w:r>
    </w:p>
    <w:p w14:paraId="46E769AC" w14:textId="77777777" w:rsidR="00D268F9" w:rsidRDefault="00D268F9" w:rsidP="00D268F9">
      <w:pPr>
        <w:rPr>
          <w:color w:val="000000" w:themeColor="text1"/>
          <w:lang w:val="nb-NO"/>
        </w:rPr>
      </w:pPr>
    </w:p>
    <w:p w14:paraId="1794D6DE" w14:textId="5D775AE8" w:rsidR="00D268F9" w:rsidRPr="0041503F" w:rsidRDefault="00D268F9" w:rsidP="00D268F9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Endringsforslaget innebærer å regulere faktisk arealbruk slik området er opparbeidet.</w:t>
      </w:r>
    </w:p>
    <w:p w14:paraId="64328242" w14:textId="77777777" w:rsidR="00D268F9" w:rsidRDefault="00D268F9" w:rsidP="007B0132">
      <w:pPr>
        <w:rPr>
          <w:color w:val="000000" w:themeColor="text1"/>
          <w:lang w:val="nb-NO"/>
        </w:rPr>
      </w:pPr>
    </w:p>
    <w:p w14:paraId="4621BE78" w14:textId="1A6D5C4A" w:rsidR="00D268F9" w:rsidRDefault="00D268F9" w:rsidP="007B0132">
      <w:pPr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 xml:space="preserve">Det </w:t>
      </w:r>
      <w:r w:rsidR="004366D4">
        <w:rPr>
          <w:color w:val="000000" w:themeColor="text1"/>
          <w:lang w:val="nb-NO"/>
        </w:rPr>
        <w:t xml:space="preserve">har tidligere vert </w:t>
      </w:r>
      <w:r>
        <w:rPr>
          <w:color w:val="000000" w:themeColor="text1"/>
          <w:lang w:val="nb-NO"/>
        </w:rPr>
        <w:t xml:space="preserve">arbeidet med et planforslag som ikke ble vedtatt. I denne planfasen ble det gitt tillatelser til etablering av tiltak som var i tråd med det planforslaget </w:t>
      </w:r>
      <w:r w:rsidR="004366D4">
        <w:rPr>
          <w:color w:val="000000" w:themeColor="text1"/>
          <w:lang w:val="nb-NO"/>
        </w:rPr>
        <w:t xml:space="preserve">som var under arbeid. </w:t>
      </w:r>
      <w:r w:rsidR="00B571D6">
        <w:rPr>
          <w:color w:val="000000" w:themeColor="text1"/>
          <w:lang w:val="nb-NO"/>
        </w:rPr>
        <w:t xml:space="preserve">Deler av bebyggelsen er i dag ikke i tråd med gjeldende plan. </w:t>
      </w:r>
    </w:p>
    <w:p w14:paraId="2EDCC97B" w14:textId="77777777" w:rsidR="00B571D6" w:rsidRDefault="00B571D6" w:rsidP="007B0132">
      <w:pPr>
        <w:rPr>
          <w:color w:val="000000" w:themeColor="text1"/>
          <w:lang w:val="nb-NO"/>
        </w:rPr>
      </w:pPr>
    </w:p>
    <w:p w14:paraId="789F147D" w14:textId="1600918F" w:rsidR="00442C77" w:rsidRDefault="0041503F" w:rsidP="007B0132">
      <w:pPr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D</w:t>
      </w:r>
      <w:r w:rsidR="00122A40" w:rsidRPr="0041503F">
        <w:rPr>
          <w:color w:val="000000" w:themeColor="text1"/>
          <w:lang w:val="nb-NO"/>
        </w:rPr>
        <w:t xml:space="preserve">er </w:t>
      </w:r>
      <w:r>
        <w:rPr>
          <w:color w:val="000000" w:themeColor="text1"/>
          <w:lang w:val="nb-NO"/>
        </w:rPr>
        <w:t xml:space="preserve">er </w:t>
      </w:r>
      <w:r w:rsidR="00442C77">
        <w:rPr>
          <w:color w:val="000000" w:themeColor="text1"/>
          <w:lang w:val="nb-NO"/>
        </w:rPr>
        <w:t xml:space="preserve">også </w:t>
      </w:r>
      <w:r w:rsidR="00122A40" w:rsidRPr="0041503F">
        <w:rPr>
          <w:color w:val="000000" w:themeColor="text1"/>
          <w:lang w:val="nb-NO"/>
        </w:rPr>
        <w:t>ua</w:t>
      </w:r>
      <w:r>
        <w:rPr>
          <w:color w:val="000000" w:themeColor="text1"/>
          <w:lang w:val="nb-NO"/>
        </w:rPr>
        <w:t>v</w:t>
      </w:r>
      <w:r w:rsidR="00122A40" w:rsidRPr="0041503F">
        <w:rPr>
          <w:color w:val="000000" w:themeColor="text1"/>
          <w:lang w:val="nb-NO"/>
        </w:rPr>
        <w:t>klarte ei</w:t>
      </w:r>
      <w:r>
        <w:rPr>
          <w:color w:val="000000" w:themeColor="text1"/>
          <w:lang w:val="nb-NO"/>
        </w:rPr>
        <w:t>e</w:t>
      </w:r>
      <w:r w:rsidR="00122A40" w:rsidRPr="0041503F">
        <w:rPr>
          <w:color w:val="000000" w:themeColor="text1"/>
          <w:lang w:val="nb-NO"/>
        </w:rPr>
        <w:t>ndomsforhold innen</w:t>
      </w:r>
      <w:r w:rsidR="00DF07D6" w:rsidRPr="0041503F">
        <w:rPr>
          <w:color w:val="000000" w:themeColor="text1"/>
          <w:lang w:val="nb-NO"/>
        </w:rPr>
        <w:t xml:space="preserve">for planområdet som gjøre det vanskelig å få </w:t>
      </w:r>
      <w:r w:rsidR="00045775" w:rsidRPr="0041503F">
        <w:rPr>
          <w:color w:val="000000" w:themeColor="text1"/>
          <w:lang w:val="nb-NO"/>
        </w:rPr>
        <w:t>delt fra eiendommer</w:t>
      </w:r>
      <w:r w:rsidR="002653CA" w:rsidRPr="0041503F">
        <w:rPr>
          <w:color w:val="000000" w:themeColor="text1"/>
          <w:lang w:val="nb-NO"/>
        </w:rPr>
        <w:t xml:space="preserve">. </w:t>
      </w:r>
    </w:p>
    <w:p w14:paraId="781967A5" w14:textId="77777777" w:rsidR="00E96F9C" w:rsidRDefault="00E96F9C" w:rsidP="007B0132">
      <w:pPr>
        <w:rPr>
          <w:color w:val="000000" w:themeColor="text1"/>
          <w:lang w:val="nb-NO"/>
        </w:rPr>
      </w:pPr>
    </w:p>
    <w:p w14:paraId="27300455" w14:textId="70ACD222" w:rsidR="00D268F9" w:rsidRDefault="00CF2B74" w:rsidP="007B0132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Gjeldende plan inneholder </w:t>
      </w:r>
      <w:r w:rsidR="00C47362" w:rsidRPr="0041503F">
        <w:rPr>
          <w:color w:val="000000" w:themeColor="text1"/>
          <w:lang w:val="nb-NO"/>
        </w:rPr>
        <w:t xml:space="preserve">rekkefølgebestemmelse </w:t>
      </w:r>
      <w:r w:rsidR="00E96F9C">
        <w:rPr>
          <w:color w:val="000000" w:themeColor="text1"/>
          <w:lang w:val="nb-NO"/>
        </w:rPr>
        <w:t xml:space="preserve">om opparbeiding av adkomstveg. Det har vært vanskelig å få avtale om grunnerverv, og å opparbeide vegen med regulert bredde. </w:t>
      </w:r>
      <w:r w:rsidR="006B4F5B">
        <w:rPr>
          <w:color w:val="000000" w:themeColor="text1"/>
          <w:lang w:val="nb-NO"/>
        </w:rPr>
        <w:t>B</w:t>
      </w:r>
      <w:r w:rsidR="00C47362" w:rsidRPr="0041503F">
        <w:rPr>
          <w:color w:val="000000" w:themeColor="text1"/>
          <w:lang w:val="nb-NO"/>
        </w:rPr>
        <w:t xml:space="preserve">oligene </w:t>
      </w:r>
      <w:r w:rsidR="006B4F5B">
        <w:rPr>
          <w:color w:val="000000" w:themeColor="text1"/>
          <w:lang w:val="nb-NO"/>
        </w:rPr>
        <w:t xml:space="preserve">fikk </w:t>
      </w:r>
      <w:r w:rsidR="00C87EF8" w:rsidRPr="0041503F">
        <w:rPr>
          <w:color w:val="000000" w:themeColor="text1"/>
          <w:lang w:val="nb-NO"/>
        </w:rPr>
        <w:t xml:space="preserve">midlertidig brukstillatelse </w:t>
      </w:r>
      <w:r w:rsidR="006B4F5B">
        <w:rPr>
          <w:color w:val="000000" w:themeColor="text1"/>
          <w:lang w:val="nb-NO"/>
        </w:rPr>
        <w:t xml:space="preserve">i </w:t>
      </w:r>
      <w:r w:rsidR="00BD127E">
        <w:rPr>
          <w:color w:val="000000" w:themeColor="text1"/>
          <w:lang w:val="nb-NO"/>
        </w:rPr>
        <w:t>2024</w:t>
      </w:r>
      <w:r w:rsidR="006B4F5B">
        <w:rPr>
          <w:color w:val="000000" w:themeColor="text1"/>
          <w:lang w:val="nb-NO"/>
        </w:rPr>
        <w:t xml:space="preserve">, men de </w:t>
      </w:r>
      <w:r w:rsidR="00D268F9">
        <w:rPr>
          <w:color w:val="000000" w:themeColor="text1"/>
          <w:lang w:val="nb-NO"/>
        </w:rPr>
        <w:t xml:space="preserve">får ikke ferdigattest før rekkefølgekrav ang. adkomstveg endres. </w:t>
      </w:r>
    </w:p>
    <w:p w14:paraId="3D4EC358" w14:textId="77777777" w:rsidR="00E147E5" w:rsidRPr="0041503F" w:rsidRDefault="00E147E5" w:rsidP="007B0132">
      <w:pPr>
        <w:rPr>
          <w:color w:val="000000" w:themeColor="text1"/>
          <w:lang w:val="nb-NO"/>
        </w:rPr>
      </w:pPr>
    </w:p>
    <w:p w14:paraId="3682F828" w14:textId="26B300FA" w:rsidR="00E147E5" w:rsidRPr="004E445F" w:rsidRDefault="00E147E5" w:rsidP="007B0132">
      <w:pPr>
        <w:rPr>
          <w:b/>
          <w:bCs/>
          <w:color w:val="000000" w:themeColor="text1"/>
        </w:rPr>
      </w:pPr>
      <w:r w:rsidRPr="004E445F">
        <w:rPr>
          <w:b/>
          <w:bCs/>
          <w:color w:val="000000" w:themeColor="text1"/>
        </w:rPr>
        <w:t>Plansituasjon</w:t>
      </w:r>
    </w:p>
    <w:p w14:paraId="25EE9297" w14:textId="248C285D" w:rsidR="00E147E5" w:rsidRDefault="00E147E5" w:rsidP="00EC7365">
      <w:pPr>
        <w:rPr>
          <w:color w:val="000000" w:themeColor="text1"/>
        </w:rPr>
      </w:pPr>
      <w:r w:rsidRPr="004E445F">
        <w:rPr>
          <w:color w:val="000000" w:themeColor="text1"/>
        </w:rPr>
        <w:t xml:space="preserve">Planområdet ligger </w:t>
      </w:r>
      <w:r w:rsidR="00EC7365">
        <w:rPr>
          <w:color w:val="000000" w:themeColor="text1"/>
        </w:rPr>
        <w:t>sør for Bryne sentrum ve</w:t>
      </w:r>
      <w:r w:rsidR="00B625F4">
        <w:rPr>
          <w:color w:val="000000" w:themeColor="text1"/>
        </w:rPr>
        <w:t>d</w:t>
      </w:r>
      <w:r w:rsidR="00EC7365">
        <w:rPr>
          <w:color w:val="000000" w:themeColor="text1"/>
        </w:rPr>
        <w:t xml:space="preserve"> f</w:t>
      </w:r>
      <w:r w:rsidR="00B625F4">
        <w:rPr>
          <w:color w:val="000000" w:themeColor="text1"/>
        </w:rPr>
        <w:t>v.44</w:t>
      </w:r>
    </w:p>
    <w:p w14:paraId="7564B130" w14:textId="77777777" w:rsidR="00B571D6" w:rsidRDefault="00B571D6" w:rsidP="00EC7365">
      <w:pPr>
        <w:rPr>
          <w:color w:val="000000" w:themeColor="text1"/>
        </w:rPr>
      </w:pPr>
    </w:p>
    <w:p w14:paraId="23D66281" w14:textId="77777777" w:rsidR="00C27903" w:rsidRDefault="002F085F" w:rsidP="00C27903">
      <w:pPr>
        <w:keepNext/>
      </w:pPr>
      <w:r>
        <w:rPr>
          <w:noProof/>
          <w:color w:val="C00000"/>
        </w:rPr>
        <w:lastRenderedPageBreak/>
        <w:drawing>
          <wp:inline distT="0" distB="0" distL="0" distR="0" wp14:anchorId="36BAF558" wp14:editId="4A4C57F0">
            <wp:extent cx="6005779" cy="3931985"/>
            <wp:effectExtent l="0" t="0" r="0" b="0"/>
            <wp:docPr id="1899032038" name="Bilde 1" descr="Et bilde som inneholder diagram, tekst, plan, kar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32038" name="Bilde 1" descr="Et bilde som inneholder diagram, tekst, plan, kart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98" cy="39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A855" w14:textId="42B080BF" w:rsidR="00C27903" w:rsidRDefault="00C27903" w:rsidP="00C27903">
      <w:pPr>
        <w:pStyle w:val="Bilde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Gjeldende plankart</w:t>
      </w:r>
    </w:p>
    <w:p w14:paraId="7FA8CBE9" w14:textId="7B05AD4D" w:rsidR="00B571D6" w:rsidRPr="00B571D6" w:rsidRDefault="00B571D6" w:rsidP="00EC7365">
      <w:pPr>
        <w:rPr>
          <w:color w:val="C00000"/>
        </w:rPr>
      </w:pPr>
      <w:r>
        <w:rPr>
          <w:color w:val="C00000"/>
        </w:rPr>
        <w:t xml:space="preserve"> </w:t>
      </w:r>
    </w:p>
    <w:p w14:paraId="0BF55899" w14:textId="77777777" w:rsidR="00B625F4" w:rsidRDefault="00B625F4" w:rsidP="00EC7365">
      <w:pPr>
        <w:rPr>
          <w:color w:val="000000" w:themeColor="text1"/>
        </w:rPr>
      </w:pPr>
    </w:p>
    <w:p w14:paraId="71CDC019" w14:textId="1A76A262" w:rsidR="00B625F4" w:rsidRPr="004E445F" w:rsidRDefault="00B625F4" w:rsidP="00EC7365">
      <w:pPr>
        <w:rPr>
          <w:color w:val="000000" w:themeColor="text1"/>
        </w:rPr>
      </w:pPr>
      <w:r w:rsidRPr="00B625F4">
        <w:rPr>
          <w:noProof/>
          <w:color w:val="000000" w:themeColor="text1"/>
        </w:rPr>
        <w:drawing>
          <wp:inline distT="0" distB="0" distL="0" distR="0" wp14:anchorId="54404C5D" wp14:editId="57A65EB5">
            <wp:extent cx="6120130" cy="3250565"/>
            <wp:effectExtent l="0" t="0" r="0" b="6985"/>
            <wp:docPr id="1960352274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52274" name="Bilde 1" descr="Et bilde som inneholder kart, tekst, atlas&#10;&#10;KI-generert innhold kan være fei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9F25" w14:textId="022B4C8A" w:rsidR="00E147E5" w:rsidRPr="00B571D6" w:rsidRDefault="00A9683E" w:rsidP="00B571D6">
      <w:pPr>
        <w:pStyle w:val="Bilde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C27903">
        <w:rPr>
          <w:noProof/>
        </w:rPr>
        <w:t>2</w:t>
      </w:r>
      <w:r>
        <w:fldChar w:fldCharType="end"/>
      </w:r>
      <w:r>
        <w:t xml:space="preserve"> Oversiktskart ov</w:t>
      </w:r>
      <w:r w:rsidR="006F274D">
        <w:t xml:space="preserve">er Bryne </w:t>
      </w:r>
      <w:r>
        <w:t xml:space="preserve">som viser planområdet med rød </w:t>
      </w:r>
      <w:r w:rsidR="006F274D">
        <w:t>firkant</w:t>
      </w:r>
      <w:r>
        <w:t>.</w:t>
      </w:r>
    </w:p>
    <w:p w14:paraId="49CAEBE0" w14:textId="0EC75B36" w:rsidR="00B571D6" w:rsidRPr="00B571D6" w:rsidRDefault="00B571D6" w:rsidP="007B0132">
      <w:pPr>
        <w:rPr>
          <w:b/>
          <w:bCs/>
          <w:color w:val="000000" w:themeColor="text1"/>
          <w:lang w:val="nb-NO"/>
        </w:rPr>
      </w:pPr>
      <w:r w:rsidRPr="00B571D6">
        <w:rPr>
          <w:b/>
          <w:bCs/>
          <w:color w:val="000000" w:themeColor="text1"/>
          <w:lang w:val="nb-NO"/>
        </w:rPr>
        <w:t>Foreslåtte endringer</w:t>
      </w:r>
    </w:p>
    <w:p w14:paraId="3724C8FE" w14:textId="77777777" w:rsidR="00B571D6" w:rsidRDefault="00B571D6" w:rsidP="007B0132">
      <w:pPr>
        <w:rPr>
          <w:color w:val="000000" w:themeColor="text1"/>
          <w:u w:val="single"/>
          <w:lang w:val="nb-NO"/>
        </w:rPr>
      </w:pPr>
    </w:p>
    <w:p w14:paraId="7F30E710" w14:textId="77777777" w:rsidR="00BB6C6A" w:rsidRPr="0041503F" w:rsidRDefault="00BB6C6A" w:rsidP="00BB6C6A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Endringer vil skje både i plankart, bestemmelser </w:t>
      </w:r>
    </w:p>
    <w:p w14:paraId="2CD8408B" w14:textId="77777777" w:rsidR="00BB6C6A" w:rsidRDefault="00BB6C6A" w:rsidP="007B0132">
      <w:pPr>
        <w:rPr>
          <w:color w:val="000000" w:themeColor="text1"/>
          <w:u w:val="single"/>
          <w:lang w:val="nb-NO"/>
        </w:rPr>
      </w:pPr>
    </w:p>
    <w:p w14:paraId="0803C638" w14:textId="657DF977" w:rsidR="00E147E5" w:rsidRPr="00B571D6" w:rsidRDefault="00E147E5" w:rsidP="007B0132">
      <w:pPr>
        <w:rPr>
          <w:color w:val="000000" w:themeColor="text1"/>
          <w:u w:val="single"/>
          <w:lang w:val="nb-NO"/>
        </w:rPr>
      </w:pPr>
      <w:r w:rsidRPr="00B571D6">
        <w:rPr>
          <w:color w:val="000000" w:themeColor="text1"/>
          <w:u w:val="single"/>
          <w:lang w:val="nb-NO"/>
        </w:rPr>
        <w:t>Endringer i plankartet:  </w:t>
      </w:r>
    </w:p>
    <w:p w14:paraId="350441E7" w14:textId="77777777" w:rsidR="00A92E20" w:rsidRPr="00B571D6" w:rsidRDefault="00A92E20" w:rsidP="007B0132">
      <w:pPr>
        <w:rPr>
          <w:color w:val="000000" w:themeColor="text1"/>
          <w:u w:val="single"/>
          <w:lang w:val="nb-NO"/>
        </w:rPr>
      </w:pPr>
    </w:p>
    <w:p w14:paraId="4A88A699" w14:textId="78403C77" w:rsidR="00A92E20" w:rsidRDefault="009E15FC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Adkomstveg </w:t>
      </w:r>
      <w:r w:rsidR="00B571D6">
        <w:rPr>
          <w:color w:val="000000" w:themeColor="text1"/>
        </w:rPr>
        <w:t xml:space="preserve">er </w:t>
      </w:r>
      <w:r>
        <w:rPr>
          <w:color w:val="000000" w:themeColor="text1"/>
        </w:rPr>
        <w:t>flyttet</w:t>
      </w:r>
    </w:p>
    <w:p w14:paraId="2A6EBB4C" w14:textId="2E614E1F" w:rsidR="00C97B55" w:rsidRDefault="00C97B55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Byggegrensene er justert</w:t>
      </w:r>
    </w:p>
    <w:p w14:paraId="7CC0926C" w14:textId="6787AB14" w:rsidR="00C97B55" w:rsidRDefault="00C97B55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Delfelt i industriområdet er tatt ut</w:t>
      </w:r>
    </w:p>
    <w:p w14:paraId="1386849E" w14:textId="5C417CED" w:rsidR="005A70A2" w:rsidRDefault="005A70A2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bookmarkStart w:id="15" w:name="_Hlk217037034"/>
      <w:r>
        <w:rPr>
          <w:color w:val="000000" w:themeColor="text1"/>
        </w:rPr>
        <w:t xml:space="preserve">Regulert </w:t>
      </w:r>
      <w:r w:rsidR="00BB6C6A">
        <w:rPr>
          <w:color w:val="000000" w:themeColor="text1"/>
        </w:rPr>
        <w:t>støy</w:t>
      </w:r>
      <w:r>
        <w:rPr>
          <w:color w:val="000000" w:themeColor="text1"/>
        </w:rPr>
        <w:t xml:space="preserve">voll </w:t>
      </w:r>
      <w:r w:rsidR="00B73D37">
        <w:rPr>
          <w:color w:val="000000" w:themeColor="text1"/>
        </w:rPr>
        <w:t>justert frå 9 til 6 meter</w:t>
      </w:r>
    </w:p>
    <w:bookmarkEnd w:id="15"/>
    <w:p w14:paraId="54289A52" w14:textId="59786FFA" w:rsidR="00C97B55" w:rsidRPr="00BB6C6A" w:rsidRDefault="00D57F98" w:rsidP="00A92E20">
      <w:pPr>
        <w:pStyle w:val="Listeavsnitt"/>
        <w:numPr>
          <w:ilvl w:val="0"/>
          <w:numId w:val="1"/>
        </w:numPr>
        <w:rPr>
          <w:color w:val="000000" w:themeColor="text1"/>
          <w:lang w:val="nb-NO"/>
        </w:rPr>
      </w:pPr>
      <w:r w:rsidRPr="00BB6C6A">
        <w:rPr>
          <w:color w:val="000000" w:themeColor="text1"/>
          <w:lang w:val="nb-NO"/>
        </w:rPr>
        <w:t>Det er regulert i</w:t>
      </w:r>
      <w:r w:rsidR="00BB6C6A" w:rsidRPr="00BB6C6A">
        <w:rPr>
          <w:color w:val="000000" w:themeColor="text1"/>
          <w:lang w:val="nb-NO"/>
        </w:rPr>
        <w:t>nn</w:t>
      </w:r>
      <w:r w:rsidRPr="00BB6C6A">
        <w:rPr>
          <w:color w:val="000000" w:themeColor="text1"/>
          <w:lang w:val="nb-NO"/>
        </w:rPr>
        <w:t xml:space="preserve"> fortau med bredde </w:t>
      </w:r>
      <w:r w:rsidR="002362EA" w:rsidRPr="00BB6C6A">
        <w:rPr>
          <w:color w:val="000000" w:themeColor="text1"/>
          <w:lang w:val="nb-NO"/>
        </w:rPr>
        <w:t>på 2 meter</w:t>
      </w:r>
      <w:r w:rsidR="00BB6C6A" w:rsidRPr="00BB6C6A">
        <w:rPr>
          <w:color w:val="000000" w:themeColor="text1"/>
          <w:lang w:val="nb-NO"/>
        </w:rPr>
        <w:t xml:space="preserve"> </w:t>
      </w:r>
      <w:r w:rsidR="00BB6C6A">
        <w:rPr>
          <w:color w:val="000000" w:themeColor="text1"/>
          <w:lang w:val="nb-NO"/>
        </w:rPr>
        <w:t>langs adkomstveg</w:t>
      </w:r>
    </w:p>
    <w:p w14:paraId="2B72BA1D" w14:textId="7C6B7B5D" w:rsidR="002362EA" w:rsidRDefault="00BB6C6A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Det er lagt inn n</w:t>
      </w:r>
      <w:r w:rsidR="00EE1532">
        <w:rPr>
          <w:color w:val="000000" w:themeColor="text1"/>
        </w:rPr>
        <w:t>y adkomst</w:t>
      </w:r>
      <w:r w:rsidR="00142A18">
        <w:rPr>
          <w:color w:val="000000" w:themeColor="text1"/>
        </w:rPr>
        <w:t>pil til industriområdet i vest</w:t>
      </w:r>
      <w:r w:rsidR="00D62942">
        <w:rPr>
          <w:color w:val="000000" w:themeColor="text1"/>
        </w:rPr>
        <w:t xml:space="preserve">/nordvest </w:t>
      </w:r>
    </w:p>
    <w:p w14:paraId="236472A6" w14:textId="1B732E68" w:rsidR="004F51C7" w:rsidRDefault="004F51C7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bookmarkStart w:id="16" w:name="_Hlk217037221"/>
      <w:r>
        <w:rPr>
          <w:color w:val="000000" w:themeColor="text1"/>
        </w:rPr>
        <w:t xml:space="preserve">Det er lagt inn linje for omriss </w:t>
      </w:r>
      <w:r w:rsidR="00D40D91">
        <w:rPr>
          <w:color w:val="000000" w:themeColor="text1"/>
        </w:rPr>
        <w:t xml:space="preserve">av eksisterende bygg </w:t>
      </w:r>
      <w:r w:rsidR="00C35F78">
        <w:rPr>
          <w:color w:val="000000" w:themeColor="text1"/>
        </w:rPr>
        <w:t>for bensinstasjonen</w:t>
      </w:r>
    </w:p>
    <w:p w14:paraId="125E58B5" w14:textId="7F750198" w:rsidR="00C35F78" w:rsidRDefault="00C35F78" w:rsidP="00A92E20">
      <w:pPr>
        <w:pStyle w:val="Listeavsnit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Utnyttelsen i</w:t>
      </w:r>
      <w:r w:rsidR="00BB6C6A">
        <w:rPr>
          <w:color w:val="000000" w:themeColor="text1"/>
        </w:rPr>
        <w:t xml:space="preserve">nnenfor industriområdet </w:t>
      </w:r>
      <w:r>
        <w:rPr>
          <w:color w:val="000000" w:themeColor="text1"/>
        </w:rPr>
        <w:t xml:space="preserve"> er økt frå 60 til 65 </w:t>
      </w:r>
      <w:r w:rsidR="008C79BD">
        <w:rPr>
          <w:color w:val="000000" w:themeColor="text1"/>
        </w:rPr>
        <w:t xml:space="preserve">% </w:t>
      </w:r>
      <w:r>
        <w:rPr>
          <w:color w:val="000000" w:themeColor="text1"/>
        </w:rPr>
        <w:t>BYA</w:t>
      </w:r>
    </w:p>
    <w:p w14:paraId="2CC0DE0C" w14:textId="7635C2F8" w:rsidR="008C79BD" w:rsidRPr="0041503F" w:rsidRDefault="008C79BD" w:rsidP="00A92E20">
      <w:pPr>
        <w:pStyle w:val="Listeavsnitt"/>
        <w:numPr>
          <w:ilvl w:val="0"/>
          <w:numId w:val="1"/>
        </w:num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Frisikt er påført fleire steder.</w:t>
      </w:r>
    </w:p>
    <w:bookmarkEnd w:id="16"/>
    <w:p w14:paraId="30FED7D5" w14:textId="191CBCB9" w:rsidR="00E147E5" w:rsidRPr="0041503F" w:rsidRDefault="00E147E5" w:rsidP="007B0132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 </w:t>
      </w:r>
    </w:p>
    <w:p w14:paraId="6D6BFC83" w14:textId="77777777" w:rsidR="00BB6C6A" w:rsidRPr="0041503F" w:rsidRDefault="00BB6C6A" w:rsidP="00BB6C6A">
      <w:pPr>
        <w:rPr>
          <w:color w:val="000000" w:themeColor="text1"/>
          <w:u w:val="single"/>
          <w:lang w:val="nb-NO"/>
        </w:rPr>
      </w:pPr>
      <w:r>
        <w:rPr>
          <w:color w:val="000000" w:themeColor="text1"/>
          <w:u w:val="single"/>
          <w:lang w:val="nb-NO"/>
        </w:rPr>
        <w:t>E</w:t>
      </w:r>
      <w:r w:rsidRPr="0041503F">
        <w:rPr>
          <w:color w:val="000000" w:themeColor="text1"/>
          <w:u w:val="single"/>
          <w:lang w:val="nb-NO"/>
        </w:rPr>
        <w:t>ndringer i bestemmelsene:</w:t>
      </w:r>
    </w:p>
    <w:p w14:paraId="62C30EC5" w14:textId="77777777" w:rsidR="00BB6C6A" w:rsidRPr="0041503F" w:rsidRDefault="00BB6C6A" w:rsidP="00BB6C6A">
      <w:pPr>
        <w:rPr>
          <w:color w:val="000000" w:themeColor="text1"/>
          <w:u w:val="single"/>
          <w:lang w:val="nb-NO"/>
        </w:rPr>
      </w:pPr>
    </w:p>
    <w:p w14:paraId="701A8C08" w14:textId="12A0C3D4" w:rsidR="00BB6C6A" w:rsidRPr="0041503F" w:rsidRDefault="00BB6C6A" w:rsidP="00BB6C6A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Bestemmelsene er strammet inn. Unødvendige bestemmelser er slettet og noen bestemmelser er slått sam</w:t>
      </w:r>
      <w:r>
        <w:rPr>
          <w:color w:val="000000" w:themeColor="text1"/>
          <w:lang w:val="nb-NO"/>
        </w:rPr>
        <w:t>m</w:t>
      </w:r>
      <w:r w:rsidRPr="0041503F">
        <w:rPr>
          <w:color w:val="000000" w:themeColor="text1"/>
          <w:lang w:val="nb-NO"/>
        </w:rPr>
        <w:t>en eller omformulert for å tilpasse seg dagens situasjon.</w:t>
      </w:r>
    </w:p>
    <w:p w14:paraId="604791F4" w14:textId="77777777" w:rsidR="00BB6C6A" w:rsidRDefault="00BB6C6A" w:rsidP="00BB6C6A">
      <w:pPr>
        <w:rPr>
          <w:color w:val="000000" w:themeColor="text1"/>
          <w:lang w:val="nb-NO"/>
        </w:rPr>
      </w:pPr>
    </w:p>
    <w:p w14:paraId="457B0166" w14:textId="1B5B5EF4" w:rsidR="00BB6C6A" w:rsidRPr="0041503F" w:rsidRDefault="00BB6C6A" w:rsidP="00BB6C6A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Hovedendringene er </w:t>
      </w:r>
      <w:r>
        <w:rPr>
          <w:color w:val="000000" w:themeColor="text1"/>
          <w:lang w:val="nb-NO"/>
        </w:rPr>
        <w:t xml:space="preserve">at </w:t>
      </w:r>
      <w:r w:rsidRPr="0041503F">
        <w:rPr>
          <w:color w:val="000000" w:themeColor="text1"/>
          <w:lang w:val="nb-NO"/>
        </w:rPr>
        <w:t>rekkefølgekrav om opparbeiding av veg er tatt ut</w:t>
      </w:r>
      <w:r>
        <w:rPr>
          <w:color w:val="000000" w:themeColor="text1"/>
          <w:lang w:val="nb-NO"/>
        </w:rPr>
        <w:t>.</w:t>
      </w:r>
      <w:r w:rsidRPr="0041503F">
        <w:rPr>
          <w:color w:val="000000" w:themeColor="text1"/>
          <w:lang w:val="nb-NO"/>
        </w:rPr>
        <w:t xml:space="preserve"> </w:t>
      </w:r>
      <w:r>
        <w:rPr>
          <w:color w:val="000000" w:themeColor="text1"/>
          <w:lang w:val="nb-NO"/>
        </w:rPr>
        <w:t>B</w:t>
      </w:r>
      <w:r w:rsidRPr="0041503F">
        <w:rPr>
          <w:color w:val="000000" w:themeColor="text1"/>
          <w:lang w:val="nb-NO"/>
        </w:rPr>
        <w:t>estemmelse om grøntbelte i industriområdet er også tatt ut.</w:t>
      </w:r>
    </w:p>
    <w:p w14:paraId="30D023E6" w14:textId="77777777" w:rsidR="00BB6C6A" w:rsidRDefault="00BB6C6A" w:rsidP="00BB6C6A">
      <w:pPr>
        <w:rPr>
          <w:color w:val="000000" w:themeColor="text1"/>
          <w:lang w:val="nb-NO"/>
        </w:rPr>
      </w:pPr>
    </w:p>
    <w:p w14:paraId="1AF16E83" w14:textId="0127B34A" w:rsidR="00BB6C6A" w:rsidRPr="0041503F" w:rsidRDefault="00BB6C6A" w:rsidP="00BB6C6A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Se elle</w:t>
      </w:r>
      <w:r>
        <w:rPr>
          <w:color w:val="000000" w:themeColor="text1"/>
          <w:lang w:val="nb-NO"/>
        </w:rPr>
        <w:t>r</w:t>
      </w:r>
      <w:r w:rsidRPr="0041503F">
        <w:rPr>
          <w:color w:val="000000" w:themeColor="text1"/>
          <w:lang w:val="nb-NO"/>
        </w:rPr>
        <w:t>s vedleg</w:t>
      </w:r>
      <w:r w:rsidR="00225B2B">
        <w:rPr>
          <w:color w:val="000000" w:themeColor="text1"/>
          <w:lang w:val="nb-NO"/>
        </w:rPr>
        <w:t>g 2 og 3 for g</w:t>
      </w:r>
      <w:r w:rsidRPr="0041503F">
        <w:rPr>
          <w:color w:val="000000" w:themeColor="text1"/>
          <w:lang w:val="nb-NO"/>
        </w:rPr>
        <w:t>jeldende og foreslåtte bestemmelser, for samme</w:t>
      </w:r>
      <w:r w:rsidR="008B1A25">
        <w:rPr>
          <w:color w:val="000000" w:themeColor="text1"/>
          <w:lang w:val="nb-NO"/>
        </w:rPr>
        <w:t>n</w:t>
      </w:r>
      <w:r w:rsidRPr="0041503F">
        <w:rPr>
          <w:color w:val="000000" w:themeColor="text1"/>
          <w:lang w:val="nb-NO"/>
        </w:rPr>
        <w:t>ligning.</w:t>
      </w:r>
    </w:p>
    <w:p w14:paraId="446A9547" w14:textId="77777777" w:rsidR="00B571D6" w:rsidRPr="0041503F" w:rsidRDefault="00B571D6" w:rsidP="00B571D6">
      <w:pPr>
        <w:rPr>
          <w:color w:val="000000" w:themeColor="text1"/>
          <w:lang w:val="nb-NO"/>
        </w:rPr>
      </w:pPr>
    </w:p>
    <w:p w14:paraId="4225A725" w14:textId="77777777" w:rsidR="008B1A25" w:rsidRPr="008B1A25" w:rsidRDefault="008B1A25" w:rsidP="008B1A25">
      <w:pPr>
        <w:rPr>
          <w:color w:val="000000" w:themeColor="text1"/>
          <w:u w:val="single"/>
          <w:lang w:val="nb-NO"/>
        </w:rPr>
      </w:pPr>
      <w:r w:rsidRPr="008B1A25">
        <w:rPr>
          <w:color w:val="000000" w:themeColor="text1"/>
          <w:u w:val="single"/>
          <w:lang w:val="nb-NO"/>
        </w:rPr>
        <w:t>ROS- analyse</w:t>
      </w:r>
    </w:p>
    <w:p w14:paraId="176A742E" w14:textId="1CD40063" w:rsidR="008B1A25" w:rsidRPr="00B94F4A" w:rsidRDefault="008B1A25" w:rsidP="008B1A25">
      <w:pPr>
        <w:rPr>
          <w:lang w:val="nb-NO"/>
        </w:rPr>
      </w:pPr>
      <w:r w:rsidRPr="0041503F">
        <w:rPr>
          <w:color w:val="000000" w:themeColor="text1"/>
          <w:lang w:val="nb-NO"/>
        </w:rPr>
        <w:t xml:space="preserve">Det er utarbeidet ROS-analyse for å vurdere konsekvensene av endringene. Disse vises i vedlegg </w:t>
      </w:r>
      <w:r w:rsidR="00B94F4A">
        <w:rPr>
          <w:lang w:val="nb-NO"/>
        </w:rPr>
        <w:t>4.</w:t>
      </w:r>
    </w:p>
    <w:p w14:paraId="7EE4BFBE" w14:textId="77777777" w:rsidR="008B1A25" w:rsidRPr="0041503F" w:rsidRDefault="008B1A25" w:rsidP="008B1A25">
      <w:pPr>
        <w:rPr>
          <w:color w:val="000000" w:themeColor="text1"/>
          <w:lang w:val="nb-NO"/>
        </w:rPr>
      </w:pPr>
    </w:p>
    <w:p w14:paraId="47ED94BE" w14:textId="76F9BABE" w:rsidR="00B571D6" w:rsidRPr="0041503F" w:rsidRDefault="00B571D6" w:rsidP="00B571D6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Se vedlegg for mer informasjon om endringene. </w:t>
      </w:r>
    </w:p>
    <w:p w14:paraId="76F95AEB" w14:textId="77777777" w:rsidR="00E147E5" w:rsidRPr="0041503F" w:rsidRDefault="00E147E5" w:rsidP="00624F05">
      <w:pPr>
        <w:rPr>
          <w:color w:val="000000" w:themeColor="text1"/>
          <w:lang w:val="nb-NO"/>
        </w:rPr>
      </w:pPr>
    </w:p>
    <w:p w14:paraId="3274408D" w14:textId="062D07A2" w:rsidR="00E147E5" w:rsidRPr="0041503F" w:rsidRDefault="00E147E5" w:rsidP="00463C9D">
      <w:pPr>
        <w:rPr>
          <w:b/>
          <w:bCs/>
          <w:color w:val="000000" w:themeColor="text1"/>
          <w:lang w:val="nb-NO"/>
        </w:rPr>
      </w:pPr>
      <w:r w:rsidRPr="0041503F">
        <w:rPr>
          <w:b/>
          <w:bCs/>
          <w:color w:val="000000" w:themeColor="text1"/>
          <w:lang w:val="nb-NO"/>
        </w:rPr>
        <w:t>Planavdeling</w:t>
      </w:r>
      <w:r w:rsidR="008B1A25">
        <w:rPr>
          <w:b/>
          <w:bCs/>
          <w:color w:val="000000" w:themeColor="text1"/>
          <w:lang w:val="nb-NO"/>
        </w:rPr>
        <w:t>ens</w:t>
      </w:r>
      <w:r w:rsidRPr="0041503F">
        <w:rPr>
          <w:b/>
          <w:bCs/>
          <w:color w:val="000000" w:themeColor="text1"/>
          <w:lang w:val="nb-NO"/>
        </w:rPr>
        <w:t xml:space="preserve"> foreløpige vurdering</w:t>
      </w:r>
    </w:p>
    <w:p w14:paraId="0215E0D1" w14:textId="77777777" w:rsidR="0042142F" w:rsidRDefault="0042142F" w:rsidP="00463C9D">
      <w:pPr>
        <w:rPr>
          <w:color w:val="000000" w:themeColor="text1"/>
          <w:lang w:val="nb-NO"/>
        </w:rPr>
      </w:pPr>
    </w:p>
    <w:p w14:paraId="5E6B87D7" w14:textId="62C6DCEA" w:rsidR="00E275F6" w:rsidRPr="0041503F" w:rsidRDefault="00E275F6" w:rsidP="00463C9D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Det er tidligere </w:t>
      </w:r>
      <w:r w:rsidR="00DB4F68" w:rsidRPr="0041503F">
        <w:rPr>
          <w:color w:val="000000" w:themeColor="text1"/>
          <w:lang w:val="nb-NO"/>
        </w:rPr>
        <w:t>arbeidet med et planforslag som ikke ble vedtatt.</w:t>
      </w:r>
    </w:p>
    <w:p w14:paraId="594EB5CF" w14:textId="16C5DA0B" w:rsidR="00DB4F68" w:rsidRPr="0041503F" w:rsidRDefault="00DB4F68" w:rsidP="00463C9D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I planprosessen ble det gitt tillatelse til etablering av bygninger og oppretting av eiendommer</w:t>
      </w:r>
      <w:r w:rsidR="00847789" w:rsidRPr="0041503F">
        <w:rPr>
          <w:color w:val="000000" w:themeColor="text1"/>
          <w:lang w:val="nb-NO"/>
        </w:rPr>
        <w:t>.</w:t>
      </w:r>
      <w:r w:rsidR="00E17212">
        <w:rPr>
          <w:color w:val="000000" w:themeColor="text1"/>
          <w:lang w:val="nb-NO"/>
        </w:rPr>
        <w:t xml:space="preserve"> Det er derfor nødvendig med justering av plan for å sikre samsvar mellom utbygd situasjon og plansituasjon.  </w:t>
      </w:r>
    </w:p>
    <w:p w14:paraId="425B1985" w14:textId="77777777" w:rsidR="008B1A25" w:rsidRDefault="008B1A25" w:rsidP="00463C9D">
      <w:pPr>
        <w:rPr>
          <w:color w:val="000000" w:themeColor="text1"/>
          <w:lang w:val="nb-NO"/>
        </w:rPr>
      </w:pPr>
    </w:p>
    <w:p w14:paraId="0CE95382" w14:textId="273EA1F4" w:rsidR="000703B9" w:rsidRPr="000703B9" w:rsidRDefault="000703B9" w:rsidP="002A0059">
      <w:pPr>
        <w:rPr>
          <w:color w:val="000000" w:themeColor="text1"/>
          <w:u w:val="single"/>
          <w:lang w:val="nb-NO"/>
        </w:rPr>
      </w:pPr>
      <w:r w:rsidRPr="000703B9">
        <w:rPr>
          <w:color w:val="000000" w:themeColor="text1"/>
          <w:u w:val="single"/>
          <w:lang w:val="nb-NO"/>
        </w:rPr>
        <w:t>Rekkefølgekrav om vegbredde</w:t>
      </w:r>
      <w:r w:rsidR="006454D7">
        <w:rPr>
          <w:color w:val="000000" w:themeColor="text1"/>
          <w:u w:val="single"/>
          <w:lang w:val="nb-NO"/>
        </w:rPr>
        <w:t xml:space="preserve"> og fortau</w:t>
      </w:r>
    </w:p>
    <w:p w14:paraId="294B8EAC" w14:textId="5AE48C5B" w:rsidR="00936E1A" w:rsidRDefault="002904AF" w:rsidP="002A0059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Opprinnelig plan la opp til at vei til boligfeltet skulle være etablert før boliger ble tatt i bruk</w:t>
      </w:r>
      <w:r w:rsidR="003F19E6" w:rsidRPr="0041503F">
        <w:rPr>
          <w:color w:val="000000" w:themeColor="text1"/>
          <w:lang w:val="nb-NO"/>
        </w:rPr>
        <w:t xml:space="preserve">. </w:t>
      </w:r>
      <w:r w:rsidR="00936E1A">
        <w:rPr>
          <w:color w:val="000000" w:themeColor="text1"/>
          <w:lang w:val="nb-NO"/>
        </w:rPr>
        <w:t>Det har ikke lyktes kommunen å få avtale med grunneier om innløsing av grunn. For at boligeierne skal få ferdigattest, ser en det som nødvendig å fjerne dette r</w:t>
      </w:r>
      <w:r w:rsidR="002A0059" w:rsidRPr="0041503F">
        <w:rPr>
          <w:color w:val="000000" w:themeColor="text1"/>
          <w:lang w:val="nb-NO"/>
        </w:rPr>
        <w:t>ekkefølgekravet</w:t>
      </w:r>
      <w:r w:rsidR="00936E1A">
        <w:rPr>
          <w:color w:val="000000" w:themeColor="text1"/>
          <w:lang w:val="nb-NO"/>
        </w:rPr>
        <w:t>.</w:t>
      </w:r>
    </w:p>
    <w:p w14:paraId="550219C3" w14:textId="77777777" w:rsidR="00936E1A" w:rsidRDefault="00936E1A" w:rsidP="002A0059">
      <w:pPr>
        <w:rPr>
          <w:color w:val="000000" w:themeColor="text1"/>
          <w:lang w:val="nb-NO"/>
        </w:rPr>
      </w:pPr>
    </w:p>
    <w:p w14:paraId="3957C34A" w14:textId="77777777" w:rsidR="006454D7" w:rsidRPr="006454D7" w:rsidRDefault="00936E1A" w:rsidP="006454D7">
      <w:pPr>
        <w:rPr>
          <w:color w:val="000000" w:themeColor="text1"/>
          <w:lang w:val="nb-NO"/>
        </w:rPr>
      </w:pPr>
      <w:r w:rsidRPr="006454D7">
        <w:rPr>
          <w:color w:val="000000" w:themeColor="text1"/>
          <w:lang w:val="nb-NO"/>
        </w:rPr>
        <w:t>I kommunens økon</w:t>
      </w:r>
      <w:r w:rsidR="00873F57" w:rsidRPr="006454D7">
        <w:rPr>
          <w:color w:val="000000" w:themeColor="text1"/>
          <w:lang w:val="nb-NO"/>
        </w:rPr>
        <w:t>o</w:t>
      </w:r>
      <w:r w:rsidRPr="006454D7">
        <w:rPr>
          <w:color w:val="000000" w:themeColor="text1"/>
          <w:lang w:val="nb-NO"/>
        </w:rPr>
        <w:t>miplan ligger opparbeiding av dette vegstrekket inne. Kommunen vil opparbeide vegen på det arealet som en få</w:t>
      </w:r>
      <w:r w:rsidR="00873F57" w:rsidRPr="006454D7">
        <w:rPr>
          <w:color w:val="000000" w:themeColor="text1"/>
          <w:lang w:val="nb-NO"/>
        </w:rPr>
        <w:t>r</w:t>
      </w:r>
      <w:r w:rsidRPr="006454D7">
        <w:rPr>
          <w:color w:val="000000" w:themeColor="text1"/>
          <w:lang w:val="nb-NO"/>
        </w:rPr>
        <w:t xml:space="preserve"> hånd om. </w:t>
      </w:r>
      <w:r w:rsidR="00640A3E" w:rsidRPr="006454D7">
        <w:rPr>
          <w:color w:val="000000" w:themeColor="text1"/>
          <w:lang w:val="nb-NO"/>
        </w:rPr>
        <w:t xml:space="preserve">Vegen vil få en oppgradering, men vil trolig ikke opparbeides i full bredde. Det er i tillegg </w:t>
      </w:r>
      <w:r w:rsidR="002B083F" w:rsidRPr="006454D7">
        <w:rPr>
          <w:color w:val="000000" w:themeColor="text1"/>
          <w:lang w:val="nb-NO"/>
        </w:rPr>
        <w:t>foreslått fortau</w:t>
      </w:r>
      <w:r w:rsidR="00066326" w:rsidRPr="006454D7">
        <w:rPr>
          <w:color w:val="000000" w:themeColor="text1"/>
          <w:lang w:val="nb-NO"/>
        </w:rPr>
        <w:t>, som vil bedre trafikk</w:t>
      </w:r>
      <w:r w:rsidR="00873F57" w:rsidRPr="006454D7">
        <w:rPr>
          <w:color w:val="000000" w:themeColor="text1"/>
          <w:lang w:val="nb-NO"/>
        </w:rPr>
        <w:t>sikkerheten</w:t>
      </w:r>
      <w:r w:rsidR="002B083F" w:rsidRPr="006454D7">
        <w:rPr>
          <w:color w:val="000000" w:themeColor="text1"/>
          <w:lang w:val="nb-NO"/>
        </w:rPr>
        <w:t>. Det er begrenser trafikkmengde på denne vegen og kommunedirektøren mener det kan aksepteres smalere veg</w:t>
      </w:r>
      <w:r w:rsidRPr="006454D7">
        <w:rPr>
          <w:color w:val="000000" w:themeColor="text1"/>
          <w:lang w:val="nb-NO"/>
        </w:rPr>
        <w:t xml:space="preserve"> </w:t>
      </w:r>
      <w:r w:rsidR="00BA4B94" w:rsidRPr="006454D7">
        <w:rPr>
          <w:color w:val="000000" w:themeColor="text1"/>
          <w:lang w:val="nb-NO"/>
        </w:rPr>
        <w:t>fram til det evt</w:t>
      </w:r>
      <w:r w:rsidR="00873F57" w:rsidRPr="006454D7">
        <w:rPr>
          <w:color w:val="000000" w:themeColor="text1"/>
          <w:lang w:val="nb-NO"/>
        </w:rPr>
        <w:t>.</w:t>
      </w:r>
      <w:r w:rsidR="00BA4B94" w:rsidRPr="006454D7">
        <w:rPr>
          <w:color w:val="000000" w:themeColor="text1"/>
          <w:lang w:val="nb-NO"/>
        </w:rPr>
        <w:t xml:space="preserve"> oppnås grunneieravtale.</w:t>
      </w:r>
      <w:r w:rsidR="00873F57" w:rsidRPr="006454D7">
        <w:rPr>
          <w:color w:val="000000" w:themeColor="text1"/>
          <w:lang w:val="nb-NO"/>
        </w:rPr>
        <w:t xml:space="preserve"> </w:t>
      </w:r>
      <w:r w:rsidR="00BA4B94" w:rsidRPr="006454D7">
        <w:rPr>
          <w:color w:val="000000" w:themeColor="text1"/>
          <w:lang w:val="nb-NO"/>
        </w:rPr>
        <w:t>Vegen reguleres med full bredde</w:t>
      </w:r>
      <w:r w:rsidR="000703B9" w:rsidRPr="006454D7">
        <w:rPr>
          <w:color w:val="000000" w:themeColor="text1"/>
          <w:lang w:val="nb-NO"/>
        </w:rPr>
        <w:t xml:space="preserve"> på 5 m. </w:t>
      </w:r>
      <w:r w:rsidR="00BA4B94" w:rsidRPr="006454D7">
        <w:rPr>
          <w:color w:val="000000" w:themeColor="text1"/>
          <w:lang w:val="nb-NO"/>
        </w:rPr>
        <w:t xml:space="preserve">, og planendringen </w:t>
      </w:r>
      <w:r w:rsidR="00066326" w:rsidRPr="006454D7">
        <w:rPr>
          <w:color w:val="000000" w:themeColor="text1"/>
          <w:lang w:val="nb-NO"/>
        </w:rPr>
        <w:t xml:space="preserve">vil derfor ikke være til hinder for å en på et senere tidspunkt kan utvide vegen ytterligere. </w:t>
      </w:r>
      <w:r w:rsidR="00873F57" w:rsidRPr="006454D7">
        <w:rPr>
          <w:color w:val="000000" w:themeColor="text1"/>
          <w:lang w:val="nb-NO"/>
        </w:rPr>
        <w:t xml:space="preserve">Sett i  forhold til gjeldende situasjon blir trafikkforholdene bedret. </w:t>
      </w:r>
      <w:r w:rsidR="006454D7" w:rsidRPr="006454D7">
        <w:rPr>
          <w:color w:val="000000" w:themeColor="text1"/>
          <w:lang w:val="nb-NO"/>
        </w:rPr>
        <w:t>Frisikt er påført flere steder.</w:t>
      </w:r>
    </w:p>
    <w:p w14:paraId="5FEC3D35" w14:textId="77777777" w:rsidR="006454D7" w:rsidRDefault="006454D7" w:rsidP="00463C9D">
      <w:pPr>
        <w:rPr>
          <w:color w:val="000000" w:themeColor="text1"/>
          <w:u w:val="single"/>
          <w:lang w:val="nb-NO"/>
        </w:rPr>
      </w:pPr>
    </w:p>
    <w:p w14:paraId="70EEFDC2" w14:textId="6D36872A" w:rsidR="00C80C80" w:rsidRPr="000703B9" w:rsidRDefault="0042142F" w:rsidP="00463C9D">
      <w:pPr>
        <w:rPr>
          <w:color w:val="000000" w:themeColor="text1"/>
          <w:u w:val="single"/>
          <w:lang w:val="nb-NO"/>
        </w:rPr>
      </w:pPr>
      <w:r>
        <w:rPr>
          <w:color w:val="000000" w:themeColor="text1"/>
          <w:u w:val="single"/>
          <w:lang w:val="nb-NO"/>
        </w:rPr>
        <w:t xml:space="preserve">Flytting og utforming av adkomst inn til </w:t>
      </w:r>
      <w:r w:rsidR="000703B9" w:rsidRPr="000703B9">
        <w:rPr>
          <w:color w:val="000000" w:themeColor="text1"/>
          <w:u w:val="single"/>
          <w:lang w:val="nb-NO"/>
        </w:rPr>
        <w:t>industriområdet</w:t>
      </w:r>
    </w:p>
    <w:p w14:paraId="4089952D" w14:textId="77777777" w:rsidR="000F795E" w:rsidRDefault="007F02D7" w:rsidP="000703B9">
      <w:pPr>
        <w:rPr>
          <w:color w:val="000000" w:themeColor="text1"/>
          <w:lang w:val="nb-NO"/>
        </w:rPr>
      </w:pPr>
      <w:r w:rsidRPr="007F02D7">
        <w:rPr>
          <w:color w:val="000000" w:themeColor="text1"/>
          <w:lang w:val="nb-NO"/>
        </w:rPr>
        <w:t xml:space="preserve">Det er etablert bygg på det arealet der adkomst er regulert, og </w:t>
      </w:r>
      <w:r>
        <w:rPr>
          <w:color w:val="000000" w:themeColor="text1"/>
          <w:lang w:val="nb-NO"/>
        </w:rPr>
        <w:t xml:space="preserve">det er </w:t>
      </w:r>
      <w:r w:rsidR="00AE7AB4" w:rsidRPr="007F02D7">
        <w:rPr>
          <w:color w:val="000000" w:themeColor="text1"/>
          <w:lang w:val="nb-NO"/>
        </w:rPr>
        <w:t xml:space="preserve">ikke sikret </w:t>
      </w:r>
      <w:r w:rsidR="00555D72" w:rsidRPr="007F02D7">
        <w:rPr>
          <w:color w:val="000000" w:themeColor="text1"/>
          <w:lang w:val="nb-NO"/>
        </w:rPr>
        <w:t xml:space="preserve">adkomst til alle bygg i </w:t>
      </w:r>
      <w:r w:rsidR="00873E29" w:rsidRPr="007F02D7">
        <w:rPr>
          <w:color w:val="000000" w:themeColor="text1"/>
          <w:lang w:val="nb-NO"/>
        </w:rPr>
        <w:t>industriområdet</w:t>
      </w:r>
      <w:r w:rsidR="00555D72" w:rsidRPr="007F02D7">
        <w:rPr>
          <w:color w:val="000000" w:themeColor="text1"/>
          <w:lang w:val="nb-NO"/>
        </w:rPr>
        <w:t xml:space="preserve">. </w:t>
      </w:r>
      <w:r w:rsidR="00873E29" w:rsidRPr="000703B9">
        <w:rPr>
          <w:color w:val="000000" w:themeColor="text1"/>
          <w:lang w:val="nb-NO"/>
        </w:rPr>
        <w:t>Det er ikk</w:t>
      </w:r>
      <w:r w:rsidR="003168B3" w:rsidRPr="000703B9">
        <w:rPr>
          <w:color w:val="000000" w:themeColor="text1"/>
          <w:lang w:val="nb-NO"/>
        </w:rPr>
        <w:t>e</w:t>
      </w:r>
      <w:r w:rsidR="00873E29" w:rsidRPr="000703B9">
        <w:rPr>
          <w:color w:val="000000" w:themeColor="text1"/>
          <w:lang w:val="nb-NO"/>
        </w:rPr>
        <w:t xml:space="preserve"> ønskelig med flere avkjørsler </w:t>
      </w:r>
      <w:r w:rsidR="00A97996" w:rsidRPr="000703B9">
        <w:rPr>
          <w:color w:val="000000" w:themeColor="text1"/>
          <w:lang w:val="nb-NO"/>
        </w:rPr>
        <w:t xml:space="preserve">på den relativt korte strekningen </w:t>
      </w:r>
      <w:r w:rsidR="00873E29" w:rsidRPr="000703B9">
        <w:rPr>
          <w:color w:val="000000" w:themeColor="text1"/>
          <w:lang w:val="nb-NO"/>
        </w:rPr>
        <w:t xml:space="preserve">frå </w:t>
      </w:r>
      <w:r w:rsidR="00643476" w:rsidRPr="000703B9">
        <w:rPr>
          <w:color w:val="000000" w:themeColor="text1"/>
          <w:lang w:val="nb-NO"/>
        </w:rPr>
        <w:t>Jærvegen / Ramshaugvegen</w:t>
      </w:r>
      <w:r w:rsidR="00A97996" w:rsidRPr="000703B9">
        <w:rPr>
          <w:color w:val="000000" w:themeColor="text1"/>
          <w:lang w:val="nb-NO"/>
        </w:rPr>
        <w:t xml:space="preserve">. </w:t>
      </w:r>
    </w:p>
    <w:p w14:paraId="46053E60" w14:textId="77777777" w:rsidR="000F795E" w:rsidRDefault="000F795E" w:rsidP="000703B9">
      <w:pPr>
        <w:rPr>
          <w:color w:val="000000" w:themeColor="text1"/>
          <w:lang w:val="nb-NO"/>
        </w:rPr>
      </w:pPr>
    </w:p>
    <w:p w14:paraId="179F91C3" w14:textId="26D4BE01" w:rsidR="000F795E" w:rsidRDefault="000F795E" w:rsidP="000703B9">
      <w:pPr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lastRenderedPageBreak/>
        <w:t xml:space="preserve">Det er foreslått en utvidelse av adkomsten. Dette er gjort for å sikre at </w:t>
      </w:r>
      <w:r w:rsidR="004D084D">
        <w:rPr>
          <w:color w:val="000000" w:themeColor="text1"/>
          <w:lang w:val="nb-NO"/>
        </w:rPr>
        <w:t xml:space="preserve">større kjøretøy kan få tilkomst til </w:t>
      </w:r>
      <w:r w:rsidR="004D084D" w:rsidRPr="000703B9">
        <w:rPr>
          <w:color w:val="000000" w:themeColor="text1"/>
          <w:lang w:val="nb-NO"/>
        </w:rPr>
        <w:t>bygg på gnr. 3 bnr. 770</w:t>
      </w:r>
      <w:r w:rsidR="004D084D">
        <w:rPr>
          <w:color w:val="000000" w:themeColor="text1"/>
          <w:lang w:val="nb-NO"/>
        </w:rPr>
        <w:t>, uten at en berører eksisterende parkering på nabotomt</w:t>
      </w:r>
      <w:r w:rsidR="004D084D" w:rsidRPr="000703B9">
        <w:rPr>
          <w:color w:val="000000" w:themeColor="text1"/>
          <w:lang w:val="nb-NO"/>
        </w:rPr>
        <w:t>.</w:t>
      </w:r>
    </w:p>
    <w:p w14:paraId="06D0556F" w14:textId="77777777" w:rsidR="00357833" w:rsidRDefault="00357833" w:rsidP="000703B9">
      <w:pPr>
        <w:rPr>
          <w:color w:val="000000" w:themeColor="text1"/>
          <w:lang w:val="nb-NO"/>
        </w:rPr>
      </w:pPr>
    </w:p>
    <w:p w14:paraId="61245AE5" w14:textId="6C261417" w:rsidR="00357833" w:rsidRDefault="00357833" w:rsidP="000703B9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Eksisterende næringsbygg på gnr 3 bnr.770 har adkomst på to nivå. For å kunne benytte inngang i vest er det et</w:t>
      </w:r>
      <w:r>
        <w:rPr>
          <w:color w:val="000000" w:themeColor="text1"/>
          <w:lang w:val="nb-NO"/>
        </w:rPr>
        <w:t>a</w:t>
      </w:r>
      <w:r w:rsidRPr="0041503F">
        <w:rPr>
          <w:color w:val="000000" w:themeColor="text1"/>
          <w:lang w:val="nb-NO"/>
        </w:rPr>
        <w:t>blert en ny adkomst fra nord / nordvest. Terrengforhold og avstand mellom bygg gjør det vanskelig å nå denne inngangen</w:t>
      </w:r>
      <w:r>
        <w:rPr>
          <w:color w:val="000000" w:themeColor="text1"/>
          <w:lang w:val="nb-NO"/>
        </w:rPr>
        <w:t>. Det er vanskelig å se en løsning der dette bygget kan benyttes på en hensikt</w:t>
      </w:r>
      <w:r w:rsidR="00946B6E">
        <w:rPr>
          <w:color w:val="000000" w:themeColor="text1"/>
          <w:lang w:val="nb-NO"/>
        </w:rPr>
        <w:t>s</w:t>
      </w:r>
      <w:r>
        <w:rPr>
          <w:color w:val="000000" w:themeColor="text1"/>
          <w:lang w:val="nb-NO"/>
        </w:rPr>
        <w:t xml:space="preserve">messig måte uten å videreføre etablert adkomst. Det foreslås derfor å regulere den adkomsten som er etablert.  </w:t>
      </w:r>
    </w:p>
    <w:p w14:paraId="29885728" w14:textId="77777777" w:rsidR="00597CD3" w:rsidRDefault="00597CD3" w:rsidP="000703B9">
      <w:pPr>
        <w:rPr>
          <w:color w:val="000000" w:themeColor="text1"/>
          <w:lang w:val="nb-NO"/>
        </w:rPr>
      </w:pPr>
    </w:p>
    <w:p w14:paraId="54051A18" w14:textId="2C0765D3" w:rsidR="0042142F" w:rsidRDefault="00597CD3" w:rsidP="000703B9">
      <w:pPr>
        <w:rPr>
          <w:color w:val="000000" w:themeColor="text1"/>
          <w:u w:val="single"/>
          <w:lang w:val="nb-NO"/>
        </w:rPr>
      </w:pPr>
      <w:r w:rsidRPr="00597CD3">
        <w:rPr>
          <w:color w:val="000000" w:themeColor="text1"/>
          <w:u w:val="single"/>
          <w:lang w:val="nb-NO"/>
        </w:rPr>
        <w:t>Byggegrenser, delfelt og utnyttelse</w:t>
      </w:r>
    </w:p>
    <w:p w14:paraId="1D1F1DB2" w14:textId="236F0A64" w:rsidR="00ED4BFB" w:rsidRPr="00BA6774" w:rsidRDefault="00597CD3" w:rsidP="000703B9">
      <w:pPr>
        <w:rPr>
          <w:color w:val="000000" w:themeColor="text1"/>
          <w:lang w:val="nb-NO"/>
        </w:rPr>
      </w:pPr>
      <w:r w:rsidRPr="00BA6774">
        <w:rPr>
          <w:color w:val="000000" w:themeColor="text1"/>
          <w:lang w:val="nb-NO"/>
        </w:rPr>
        <w:t xml:space="preserve">Det er tatt ut avgrensing av  ulike delfelt. </w:t>
      </w:r>
      <w:r w:rsidR="000F0CAB" w:rsidRPr="00BA6774">
        <w:rPr>
          <w:color w:val="000000" w:themeColor="text1"/>
          <w:lang w:val="nb-NO"/>
        </w:rPr>
        <w:t xml:space="preserve">Utnytting innenfor området vil nå beregnes i forhold til et samlet arealformål. </w:t>
      </w:r>
      <w:r w:rsidR="00ED4BFB" w:rsidRPr="00BA6774">
        <w:rPr>
          <w:color w:val="000000" w:themeColor="text1"/>
          <w:lang w:val="nb-NO"/>
        </w:rPr>
        <w:t>Byggegrenser er justert i henhold til etablerte bygg og nytt forslag til ad</w:t>
      </w:r>
      <w:r w:rsidR="00946B6E" w:rsidRPr="00BA6774">
        <w:rPr>
          <w:color w:val="000000" w:themeColor="text1"/>
          <w:lang w:val="nb-NO"/>
        </w:rPr>
        <w:t xml:space="preserve">komst. </w:t>
      </w:r>
    </w:p>
    <w:p w14:paraId="51B55B74" w14:textId="77777777" w:rsidR="006454D7" w:rsidRPr="008A3609" w:rsidRDefault="006454D7" w:rsidP="00BA6774">
      <w:pPr>
        <w:rPr>
          <w:color w:val="000000" w:themeColor="text1"/>
          <w:u w:val="single"/>
        </w:rPr>
      </w:pPr>
    </w:p>
    <w:p w14:paraId="13BD9B32" w14:textId="2B680C87" w:rsidR="00BA6774" w:rsidRPr="00BA6774" w:rsidRDefault="00BA6774" w:rsidP="00BA6774">
      <w:pPr>
        <w:rPr>
          <w:color w:val="000000" w:themeColor="text1"/>
          <w:u w:val="single"/>
        </w:rPr>
      </w:pPr>
      <w:r w:rsidRPr="00BA6774">
        <w:rPr>
          <w:color w:val="000000" w:themeColor="text1"/>
          <w:u w:val="single"/>
        </w:rPr>
        <w:t>Støytiltak</w:t>
      </w:r>
    </w:p>
    <w:p w14:paraId="352AFB49" w14:textId="37F69497" w:rsidR="00093310" w:rsidRPr="00093310" w:rsidRDefault="007341B5" w:rsidP="00BA6774">
      <w:pPr>
        <w:rPr>
          <w:color w:val="000000" w:themeColor="text1"/>
        </w:rPr>
      </w:pPr>
      <w:r w:rsidRPr="00BA6774">
        <w:rPr>
          <w:color w:val="000000" w:themeColor="text1"/>
        </w:rPr>
        <w:t>Regulert voll justert frå 9 til 6 meter</w:t>
      </w:r>
      <w:r w:rsidR="00C02F54" w:rsidRPr="00BA6774">
        <w:rPr>
          <w:color w:val="000000" w:themeColor="text1"/>
        </w:rPr>
        <w:t>. Vollen mellom b</w:t>
      </w:r>
      <w:r w:rsidR="004E7E8A" w:rsidRPr="00BA6774">
        <w:rPr>
          <w:color w:val="000000" w:themeColor="text1"/>
        </w:rPr>
        <w:t xml:space="preserve">oligene og industriområdet er i opprinnelig plankart regulert til 9 meter. </w:t>
      </w:r>
      <w:r w:rsidR="004E7E8A" w:rsidRPr="00093310">
        <w:rPr>
          <w:color w:val="000000" w:themeColor="text1"/>
        </w:rPr>
        <w:t xml:space="preserve">Vollen er nå opparbeidet med varierende bredde </w:t>
      </w:r>
      <w:r w:rsidR="00CB6AD2" w:rsidRPr="00093310">
        <w:rPr>
          <w:color w:val="000000" w:themeColor="text1"/>
        </w:rPr>
        <w:t xml:space="preserve">så den har blitt justert i plankartet for å </w:t>
      </w:r>
      <w:r w:rsidR="00093310" w:rsidRPr="00093310">
        <w:rPr>
          <w:color w:val="000000" w:themeColor="text1"/>
        </w:rPr>
        <w:t>sikre samsva</w:t>
      </w:r>
      <w:r w:rsidR="00093310">
        <w:rPr>
          <w:color w:val="000000" w:themeColor="text1"/>
        </w:rPr>
        <w:t>r med</w:t>
      </w:r>
      <w:r w:rsidR="00CB6AD2" w:rsidRPr="00093310">
        <w:rPr>
          <w:color w:val="000000" w:themeColor="text1"/>
        </w:rPr>
        <w:t xml:space="preserve"> eksisterende </w:t>
      </w:r>
      <w:r w:rsidR="00CB4EBF" w:rsidRPr="00093310">
        <w:rPr>
          <w:color w:val="000000" w:themeColor="text1"/>
        </w:rPr>
        <w:t>situasjon.</w:t>
      </w:r>
    </w:p>
    <w:p w14:paraId="1E1ED3E5" w14:textId="77777777" w:rsidR="006454D7" w:rsidRDefault="006454D7" w:rsidP="00093310">
      <w:pPr>
        <w:rPr>
          <w:color w:val="000000" w:themeColor="text1"/>
          <w:u w:val="single"/>
          <w:lang w:val="nb-NO"/>
        </w:rPr>
      </w:pPr>
    </w:p>
    <w:p w14:paraId="4A8893E5" w14:textId="487DCDCC" w:rsidR="006454D7" w:rsidRPr="006454D7" w:rsidRDefault="006454D7" w:rsidP="00093310">
      <w:pPr>
        <w:rPr>
          <w:color w:val="000000" w:themeColor="text1"/>
          <w:u w:val="single"/>
          <w:lang w:val="nb-NO"/>
        </w:rPr>
      </w:pPr>
      <w:r>
        <w:rPr>
          <w:color w:val="000000" w:themeColor="text1"/>
          <w:u w:val="single"/>
          <w:lang w:val="nb-NO"/>
        </w:rPr>
        <w:t>Regulering av eksisterende tiltak nær Fv 44</w:t>
      </w:r>
    </w:p>
    <w:p w14:paraId="3FC9CA9A" w14:textId="738C485E" w:rsidR="00FE49D5" w:rsidRPr="00C978BC" w:rsidRDefault="00C978BC" w:rsidP="00DD3537">
      <w:pPr>
        <w:rPr>
          <w:color w:val="000000" w:themeColor="text1"/>
          <w:lang w:val="nb-NO"/>
        </w:rPr>
      </w:pPr>
      <w:r w:rsidRPr="00C978BC">
        <w:rPr>
          <w:color w:val="000000" w:themeColor="text1"/>
          <w:lang w:val="nb-NO"/>
        </w:rPr>
        <w:t>De</w:t>
      </w:r>
      <w:r>
        <w:rPr>
          <w:color w:val="000000" w:themeColor="text1"/>
          <w:lang w:val="nb-NO"/>
        </w:rPr>
        <w:t xml:space="preserve">t er i dag etablert takoverbygg og søyler </w:t>
      </w:r>
      <w:r w:rsidR="00120C7F">
        <w:rPr>
          <w:color w:val="000000" w:themeColor="text1"/>
          <w:lang w:val="nb-NO"/>
        </w:rPr>
        <w:t xml:space="preserve">på tomt for bensinstasjon. I forslag til endret plankart er eksisterende bygg  vist </w:t>
      </w:r>
      <w:r w:rsidR="00FE49D5" w:rsidRPr="00C978BC">
        <w:rPr>
          <w:color w:val="000000" w:themeColor="text1"/>
          <w:lang w:val="nb-NO"/>
        </w:rPr>
        <w:t xml:space="preserve"> </w:t>
      </w:r>
      <w:r w:rsidR="00120C7F">
        <w:rPr>
          <w:color w:val="000000" w:themeColor="text1"/>
          <w:lang w:val="nb-NO"/>
        </w:rPr>
        <w:t>med</w:t>
      </w:r>
      <w:r w:rsidR="00FE49D5" w:rsidRPr="00C978BC">
        <w:rPr>
          <w:color w:val="000000" w:themeColor="text1"/>
          <w:lang w:val="nb-NO"/>
        </w:rPr>
        <w:t xml:space="preserve"> linje for omriss av eksisterende bygg</w:t>
      </w:r>
      <w:r w:rsidR="00120C7F">
        <w:rPr>
          <w:color w:val="000000" w:themeColor="text1"/>
          <w:lang w:val="nb-NO"/>
        </w:rPr>
        <w:t xml:space="preserve">. </w:t>
      </w:r>
      <w:r w:rsidR="00D303CD" w:rsidRPr="00C978BC">
        <w:rPr>
          <w:color w:val="000000" w:themeColor="text1"/>
          <w:lang w:val="nb-NO"/>
        </w:rPr>
        <w:t xml:space="preserve">Igjen for å </w:t>
      </w:r>
      <w:r w:rsidR="00120C7F">
        <w:rPr>
          <w:color w:val="000000" w:themeColor="text1"/>
          <w:lang w:val="nb-NO"/>
        </w:rPr>
        <w:t>sikre samsvar mellom utbygd</w:t>
      </w:r>
      <w:r w:rsidR="00D303CD" w:rsidRPr="00C978BC">
        <w:rPr>
          <w:color w:val="000000" w:themeColor="text1"/>
          <w:lang w:val="nb-NO"/>
        </w:rPr>
        <w:t xml:space="preserve"> situasjon</w:t>
      </w:r>
      <w:r w:rsidR="00120C7F">
        <w:rPr>
          <w:color w:val="000000" w:themeColor="text1"/>
          <w:lang w:val="nb-NO"/>
        </w:rPr>
        <w:t xml:space="preserve"> og plan. </w:t>
      </w:r>
    </w:p>
    <w:p w14:paraId="34879F5C" w14:textId="77777777" w:rsidR="00AD3511" w:rsidRPr="0041503F" w:rsidRDefault="00AD3511" w:rsidP="00463C9D">
      <w:pPr>
        <w:rPr>
          <w:color w:val="000000" w:themeColor="text1"/>
          <w:lang w:val="nb-NO"/>
        </w:rPr>
      </w:pPr>
    </w:p>
    <w:p w14:paraId="046854C9" w14:textId="77777777" w:rsidR="00120C7F" w:rsidRPr="00E9198E" w:rsidRDefault="00120C7F" w:rsidP="001C4BE4">
      <w:pPr>
        <w:rPr>
          <w:color w:val="000000" w:themeColor="text1"/>
          <w:u w:val="single"/>
          <w:lang w:val="nb-NO"/>
        </w:rPr>
      </w:pPr>
      <w:r w:rsidRPr="00E9198E">
        <w:rPr>
          <w:color w:val="000000" w:themeColor="text1"/>
          <w:u w:val="single"/>
          <w:lang w:val="nb-NO"/>
        </w:rPr>
        <w:t>Risiko og sårbarhet</w:t>
      </w:r>
    </w:p>
    <w:p w14:paraId="0CE9193F" w14:textId="7191E0C2" w:rsidR="005D5E7F" w:rsidRDefault="00F7743A" w:rsidP="001C4BE4">
      <w:pPr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Det er gjennomført en enkel ROS – analyse av de foreslått endringen</w:t>
      </w:r>
      <w:r w:rsidR="008E7C77">
        <w:rPr>
          <w:color w:val="000000" w:themeColor="text1"/>
          <w:lang w:val="nb-NO"/>
        </w:rPr>
        <w:t>. Det har blitt identifisert 3 uønskede hendelser knyttet til trafikk:</w:t>
      </w:r>
    </w:p>
    <w:p w14:paraId="665CAB9F" w14:textId="77777777" w:rsidR="008E7C77" w:rsidRPr="001C4BE4" w:rsidRDefault="008E7C77" w:rsidP="001C4BE4">
      <w:pPr>
        <w:rPr>
          <w:color w:val="000000" w:themeColor="text1"/>
          <w:lang w:val="nb-NO"/>
        </w:rPr>
      </w:pPr>
    </w:p>
    <w:p w14:paraId="5183CD93" w14:textId="77777777" w:rsidR="00E9198E" w:rsidRDefault="000E2992" w:rsidP="00463C9D">
      <w:pPr>
        <w:rPr>
          <w:color w:val="000000" w:themeColor="text1"/>
          <w:lang w:val="nb-NO"/>
        </w:rPr>
      </w:pPr>
      <w:r>
        <w:rPr>
          <w:noProof/>
          <w:color w:val="000000" w:themeColor="text1"/>
          <w:lang w:val="nb-NO"/>
        </w:rPr>
        <w:drawing>
          <wp:inline distT="0" distB="0" distL="0" distR="0" wp14:anchorId="0DF43EBE" wp14:editId="16559F61">
            <wp:extent cx="4816475" cy="2621280"/>
            <wp:effectExtent l="0" t="0" r="3175" b="7620"/>
            <wp:docPr id="1152787169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13036" w14:textId="7328D06D" w:rsidR="00DE71C7" w:rsidRDefault="005919F5" w:rsidP="00463C9D">
      <w:pPr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 xml:space="preserve">Det er utarbeidet </w:t>
      </w:r>
      <w:r w:rsidR="00D10A36">
        <w:rPr>
          <w:color w:val="000000" w:themeColor="text1"/>
          <w:lang w:val="nb-NO"/>
        </w:rPr>
        <w:t>analyseskjema for disse hendelsene.</w:t>
      </w:r>
      <w:r w:rsidR="00B94F4A">
        <w:rPr>
          <w:color w:val="000000" w:themeColor="text1"/>
          <w:lang w:val="nb-NO"/>
        </w:rPr>
        <w:t xml:space="preserve"> </w:t>
      </w:r>
      <w:r w:rsidR="00DE71C7">
        <w:rPr>
          <w:color w:val="000000" w:themeColor="text1"/>
          <w:lang w:val="nb-NO"/>
        </w:rPr>
        <w:t xml:space="preserve">ROS-analysen i sin helhet kan leses i vedlegg </w:t>
      </w:r>
      <w:r w:rsidR="00B94F4A">
        <w:rPr>
          <w:lang w:val="nb-NO"/>
        </w:rPr>
        <w:t>4.</w:t>
      </w:r>
      <w:r w:rsidR="00E9198E">
        <w:rPr>
          <w:color w:val="C00000"/>
          <w:lang w:val="nb-NO"/>
        </w:rPr>
        <w:t xml:space="preserve"> </w:t>
      </w:r>
      <w:r w:rsidR="00E9198E" w:rsidRPr="00FA302C">
        <w:rPr>
          <w:lang w:val="nb-NO"/>
        </w:rPr>
        <w:t xml:space="preserve">Risiko </w:t>
      </w:r>
      <w:r w:rsidR="00FA302C" w:rsidRPr="00FA302C">
        <w:rPr>
          <w:lang w:val="nb-NO"/>
        </w:rPr>
        <w:t>øker</w:t>
      </w:r>
      <w:r w:rsidR="00E9198E" w:rsidRPr="00FA302C">
        <w:rPr>
          <w:lang w:val="nb-NO"/>
        </w:rPr>
        <w:t xml:space="preserve"> ikke som følge av </w:t>
      </w:r>
      <w:r w:rsidR="00FA302C" w:rsidRPr="00FA302C">
        <w:rPr>
          <w:lang w:val="nb-NO"/>
        </w:rPr>
        <w:t>reguleringsendringen.</w:t>
      </w:r>
      <w:r w:rsidR="00B94F4A">
        <w:rPr>
          <w:lang w:val="nb-NO"/>
        </w:rPr>
        <w:t xml:space="preserve"> </w:t>
      </w:r>
      <w:r w:rsidR="00FA302C" w:rsidRPr="00FA302C">
        <w:rPr>
          <w:lang w:val="nb-NO"/>
        </w:rPr>
        <w:t xml:space="preserve">Fortau er vurdert å bedre trafikksikkerhet.  </w:t>
      </w:r>
    </w:p>
    <w:p w14:paraId="28EB9CA6" w14:textId="77777777" w:rsidR="00DE71C7" w:rsidRDefault="00DE71C7" w:rsidP="00463C9D">
      <w:pPr>
        <w:rPr>
          <w:color w:val="000000" w:themeColor="text1"/>
          <w:lang w:val="nb-NO"/>
        </w:rPr>
      </w:pPr>
    </w:p>
    <w:p w14:paraId="439A5445" w14:textId="0FBB07D3" w:rsidR="00FA302C" w:rsidRPr="00FA302C" w:rsidRDefault="00FA302C" w:rsidP="00463C9D">
      <w:pPr>
        <w:rPr>
          <w:b/>
          <w:bCs/>
          <w:color w:val="000000" w:themeColor="text1"/>
          <w:lang w:val="nb-NO"/>
        </w:rPr>
      </w:pPr>
      <w:r w:rsidRPr="00FA302C">
        <w:rPr>
          <w:b/>
          <w:bCs/>
          <w:color w:val="000000" w:themeColor="text1"/>
          <w:lang w:val="nb-NO"/>
        </w:rPr>
        <w:t>Oppsummering</w:t>
      </w:r>
    </w:p>
    <w:p w14:paraId="416016BD" w14:textId="41BEF8D1" w:rsidR="00E147E5" w:rsidRPr="0041503F" w:rsidRDefault="00E147E5" w:rsidP="00FF6A44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Etter Kommunedirektørens foreløpige vurdering vil endringene i liten grad påvirke gjennomføring av planen, hovedrammene i planen, og heller ikke påvirke hensynet til viktige natur- og friluftsområde, og endringsforslaget vil derfor kunne behandles </w:t>
      </w:r>
      <w:r w:rsidRPr="0041503F">
        <w:rPr>
          <w:color w:val="000000" w:themeColor="text1"/>
          <w:lang w:val="nb-NO"/>
        </w:rPr>
        <w:lastRenderedPageBreak/>
        <w:t xml:space="preserve">administrativt jf. plan- og bygningslova § 12-14 andre ledd og </w:t>
      </w:r>
      <w:hyperlink r:id="rId13" w:history="1">
        <w:r w:rsidRPr="0041503F">
          <w:rPr>
            <w:rStyle w:val="Hyperkobling"/>
            <w:lang w:val="nb-NO"/>
          </w:rPr>
          <w:t>Time kommunes delegeringsreglement</w:t>
        </w:r>
      </w:hyperlink>
      <w:r w:rsidRPr="0041503F">
        <w:rPr>
          <w:color w:val="000000" w:themeColor="text1"/>
          <w:lang w:val="nb-NO"/>
        </w:rPr>
        <w:t>.</w:t>
      </w:r>
      <w:r w:rsidR="00FA302C">
        <w:rPr>
          <w:color w:val="000000" w:themeColor="text1"/>
          <w:lang w:val="nb-NO"/>
        </w:rPr>
        <w:t xml:space="preserve"> Ut fra en foreløpig vurdering vil kommunedirektøren tilrå foreslåtte endringer. </w:t>
      </w:r>
    </w:p>
    <w:p w14:paraId="24AA6AF8" w14:textId="0B3B7FFA" w:rsidR="00E147E5" w:rsidRPr="0041503F" w:rsidRDefault="00E147E5" w:rsidP="00FF6A44">
      <w:pPr>
        <w:rPr>
          <w:color w:val="000000" w:themeColor="text1"/>
          <w:lang w:val="nb-NO"/>
        </w:rPr>
      </w:pPr>
    </w:p>
    <w:p w14:paraId="0C7C840E" w14:textId="74E0CB1E" w:rsidR="00E147E5" w:rsidRPr="0041503F" w:rsidRDefault="00E147E5" w:rsidP="00FF6A44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>Om det kommer vesentlige merknader, vil endringsforslaget tas til politisk behandling</w:t>
      </w:r>
      <w:r w:rsidR="00FA302C">
        <w:rPr>
          <w:color w:val="000000" w:themeColor="text1"/>
          <w:lang w:val="nb-NO"/>
        </w:rPr>
        <w:t xml:space="preserve"> før det fattes vedtak</w:t>
      </w:r>
      <w:r w:rsidRPr="0041503F">
        <w:rPr>
          <w:color w:val="000000" w:themeColor="text1"/>
          <w:lang w:val="nb-NO"/>
        </w:rPr>
        <w:t xml:space="preserve">. </w:t>
      </w:r>
    </w:p>
    <w:p w14:paraId="188673B7" w14:textId="77777777" w:rsidR="00E147E5" w:rsidRPr="0041503F" w:rsidRDefault="00E147E5" w:rsidP="00463C9D">
      <w:pPr>
        <w:rPr>
          <w:color w:val="000000" w:themeColor="text1"/>
          <w:lang w:val="nb-NO"/>
        </w:rPr>
      </w:pPr>
    </w:p>
    <w:p w14:paraId="317ABD42" w14:textId="0EFC854F" w:rsidR="00E147E5" w:rsidRPr="0041503F" w:rsidRDefault="00E147E5" w:rsidP="00FF6A44">
      <w:pPr>
        <w:rPr>
          <w:lang w:val="nb-NO"/>
        </w:rPr>
      </w:pPr>
      <w:r w:rsidRPr="0041503F">
        <w:rPr>
          <w:b/>
          <w:bCs/>
          <w:lang w:val="nb-NO"/>
        </w:rPr>
        <w:t xml:space="preserve">Vil du vite mer? </w:t>
      </w:r>
    </w:p>
    <w:p w14:paraId="0ED3153D" w14:textId="719C6E0F" w:rsidR="00E147E5" w:rsidRPr="0041503F" w:rsidRDefault="00E147E5" w:rsidP="00FF6A44">
      <w:pPr>
        <w:rPr>
          <w:lang w:val="nb-NO"/>
        </w:rPr>
      </w:pPr>
      <w:r w:rsidRPr="0041503F">
        <w:rPr>
          <w:lang w:val="nb-NO"/>
        </w:rPr>
        <w:t xml:space="preserve">Du finner alle dokumentene i denne saken på kommunens nettside, under Byggesaker, plan og kart → Plan → Reguleringsplanar → Høyring og offentleg ettersyn. </w:t>
      </w:r>
    </w:p>
    <w:p w14:paraId="39ECB867" w14:textId="77777777" w:rsidR="00E147E5" w:rsidRPr="0041503F" w:rsidRDefault="00E147E5" w:rsidP="00FF6A44">
      <w:pPr>
        <w:rPr>
          <w:lang w:val="nb-NO"/>
        </w:rPr>
      </w:pPr>
    </w:p>
    <w:p w14:paraId="4CBB4F5D" w14:textId="16B74E24" w:rsidR="00E147E5" w:rsidRPr="0041503F" w:rsidRDefault="00E147E5" w:rsidP="00FF6A44">
      <w:pPr>
        <w:rPr>
          <w:color w:val="0000FF"/>
          <w:lang w:val="nb-NO"/>
        </w:rPr>
      </w:pPr>
      <w:hyperlink r:id="rId14" w:history="1">
        <w:r w:rsidRPr="0041503F">
          <w:rPr>
            <w:rStyle w:val="Hyperkobling"/>
            <w:lang w:val="nb-NO"/>
          </w:rPr>
          <w:t>https://www.time.kommune.no/tenester/plan-bygg-og-kart/plan/reguleringsplanar/hoyring-og-offentleg-ettersyn/</w:t>
        </w:r>
      </w:hyperlink>
      <w:r w:rsidRPr="0041503F">
        <w:rPr>
          <w:color w:val="0000FF"/>
          <w:lang w:val="nb-NO"/>
        </w:rPr>
        <w:t xml:space="preserve"> </w:t>
      </w:r>
    </w:p>
    <w:p w14:paraId="7A9675E1" w14:textId="77777777" w:rsidR="00E147E5" w:rsidRPr="0041503F" w:rsidRDefault="00E147E5" w:rsidP="00FF6A44">
      <w:pPr>
        <w:rPr>
          <w:color w:val="0000FF"/>
          <w:lang w:val="nb-NO"/>
        </w:rPr>
      </w:pPr>
    </w:p>
    <w:p w14:paraId="48E07A14" w14:textId="41F2169E" w:rsidR="00E147E5" w:rsidRPr="0041503F" w:rsidRDefault="00E147E5" w:rsidP="00FF6A44">
      <w:pPr>
        <w:rPr>
          <w:lang w:val="nb-NO"/>
        </w:rPr>
      </w:pPr>
      <w:r w:rsidRPr="0041503F">
        <w:rPr>
          <w:lang w:val="nb-NO"/>
        </w:rPr>
        <w:t xml:space="preserve">Du kan og skaffe deg dokumentene ved å ta kontakt med innbyggerservice i Time rådhus. </w:t>
      </w:r>
    </w:p>
    <w:p w14:paraId="1E13EE61" w14:textId="77777777" w:rsidR="00E147E5" w:rsidRPr="0041503F" w:rsidRDefault="00E147E5" w:rsidP="00FF6A44">
      <w:pPr>
        <w:rPr>
          <w:lang w:val="nb-NO"/>
        </w:rPr>
      </w:pPr>
    </w:p>
    <w:p w14:paraId="66B81C31" w14:textId="54DD934C" w:rsidR="00E147E5" w:rsidRPr="0041503F" w:rsidRDefault="00E147E5" w:rsidP="00FF6A44">
      <w:pPr>
        <w:rPr>
          <w:lang w:val="nb-NO"/>
        </w:rPr>
      </w:pPr>
      <w:r w:rsidRPr="0041503F">
        <w:rPr>
          <w:b/>
          <w:bCs/>
          <w:lang w:val="nb-NO"/>
        </w:rPr>
        <w:t xml:space="preserve">Har du innspill? </w:t>
      </w:r>
    </w:p>
    <w:p w14:paraId="2D750C4D" w14:textId="77777777" w:rsidR="00E147E5" w:rsidRPr="0041503F" w:rsidRDefault="00E147E5" w:rsidP="00FF6A44">
      <w:pPr>
        <w:rPr>
          <w:lang w:val="nb-NO"/>
        </w:rPr>
      </w:pPr>
      <w:r w:rsidRPr="0041503F">
        <w:rPr>
          <w:lang w:val="nb-NO"/>
        </w:rPr>
        <w:t xml:space="preserve">Merknader sendes via nettsiden, eller til Time kommune, Postboks 38, 4349 Bryne. </w:t>
      </w:r>
    </w:p>
    <w:p w14:paraId="1D6303EE" w14:textId="77777777" w:rsidR="00E147E5" w:rsidRPr="0041503F" w:rsidRDefault="00E147E5" w:rsidP="00FF6A44">
      <w:pPr>
        <w:rPr>
          <w:lang w:val="nb-NO"/>
        </w:rPr>
      </w:pPr>
    </w:p>
    <w:p w14:paraId="4760EA3A" w14:textId="7E65AB21" w:rsidR="00E147E5" w:rsidRPr="0041503F" w:rsidRDefault="00E147E5" w:rsidP="00FF6A44">
      <w:pPr>
        <w:rPr>
          <w:lang w:val="nb-NO"/>
        </w:rPr>
      </w:pPr>
      <w:r w:rsidRPr="0041503F">
        <w:rPr>
          <w:lang w:val="nb-NO"/>
        </w:rPr>
        <w:t xml:space="preserve">Kommunedirektøren ber om at eventuelle leietakere og andre rettighetshavere informeres om planarbeidet. </w:t>
      </w:r>
    </w:p>
    <w:p w14:paraId="5491BEB5" w14:textId="77777777" w:rsidR="00E147E5" w:rsidRPr="0041503F" w:rsidRDefault="00E147E5" w:rsidP="00FF6A44">
      <w:pPr>
        <w:rPr>
          <w:lang w:val="nb-NO"/>
        </w:rPr>
      </w:pPr>
    </w:p>
    <w:p w14:paraId="401E7637" w14:textId="1D3F8983" w:rsidR="00E147E5" w:rsidRPr="0041503F" w:rsidRDefault="00E147E5" w:rsidP="00FF6A44">
      <w:pPr>
        <w:rPr>
          <w:lang w:val="nb-NO"/>
        </w:rPr>
      </w:pPr>
      <w:r w:rsidRPr="0041503F">
        <w:rPr>
          <w:lang w:val="nb-NO"/>
        </w:rPr>
        <w:t>Merknader blir ikke besvart med eget brev, men blir heller referert til og kommentert i forbindelse med politisk eller administrativ behandling.</w:t>
      </w:r>
    </w:p>
    <w:p w14:paraId="49F57CE4" w14:textId="77777777" w:rsidR="00E147E5" w:rsidRPr="0041503F" w:rsidRDefault="00E147E5" w:rsidP="00FF6A44">
      <w:pPr>
        <w:rPr>
          <w:lang w:val="nb-NO"/>
        </w:rPr>
      </w:pPr>
    </w:p>
    <w:p w14:paraId="58423145" w14:textId="0FF31CEB" w:rsidR="00E147E5" w:rsidRPr="0041503F" w:rsidRDefault="00E147E5" w:rsidP="00FF6A44">
      <w:pPr>
        <w:rPr>
          <w:color w:val="000000" w:themeColor="text1"/>
          <w:lang w:val="nb-NO"/>
        </w:rPr>
      </w:pPr>
      <w:r w:rsidRPr="0041503F">
        <w:rPr>
          <w:szCs w:val="24"/>
          <w:lang w:val="nb-NO"/>
        </w:rPr>
        <w:t xml:space="preserve">Frist for å gi merknader er </w:t>
      </w:r>
      <w:sdt>
        <w:sdtPr>
          <w:id w:val="-489106500"/>
          <w:date w:fullDate="2026-01-22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="00B945BD">
            <w:rPr>
              <w:lang w:val="nb-NO"/>
            </w:rPr>
            <w:t>22.01.2026</w:t>
          </w:r>
        </w:sdtContent>
      </w:sdt>
      <w:r w:rsidRPr="0041503F">
        <w:rPr>
          <w:color w:val="000000" w:themeColor="text1"/>
          <w:lang w:val="nb-NO"/>
        </w:rPr>
        <w:t> </w:t>
      </w:r>
    </w:p>
    <w:p w14:paraId="1392F384" w14:textId="77777777" w:rsidR="00E147E5" w:rsidRPr="0041503F" w:rsidRDefault="00E147E5" w:rsidP="00FF6A44">
      <w:pPr>
        <w:rPr>
          <w:color w:val="000000" w:themeColor="text1"/>
          <w:lang w:val="nb-NO"/>
        </w:rPr>
      </w:pPr>
    </w:p>
    <w:p w14:paraId="15A19E8B" w14:textId="77777777" w:rsidR="00E147E5" w:rsidRPr="0041503F" w:rsidRDefault="00E147E5" w:rsidP="00FF6A44">
      <w:pPr>
        <w:rPr>
          <w:b/>
          <w:bCs/>
          <w:color w:val="000000" w:themeColor="text1"/>
          <w:lang w:val="nb-NO"/>
        </w:rPr>
      </w:pPr>
      <w:r w:rsidRPr="0041503F">
        <w:rPr>
          <w:b/>
          <w:bCs/>
          <w:color w:val="000000" w:themeColor="text1"/>
          <w:lang w:val="nb-NO"/>
        </w:rPr>
        <w:t xml:space="preserve">Spørsmål? </w:t>
      </w:r>
    </w:p>
    <w:p w14:paraId="1FEC9B85" w14:textId="5D44D518" w:rsidR="00E147E5" w:rsidRPr="0041503F" w:rsidRDefault="00E147E5" w:rsidP="00FF6A44">
      <w:pPr>
        <w:rPr>
          <w:color w:val="000000" w:themeColor="text1"/>
          <w:lang w:val="nb-NO"/>
        </w:rPr>
      </w:pPr>
      <w:r w:rsidRPr="0041503F">
        <w:rPr>
          <w:color w:val="000000" w:themeColor="text1"/>
          <w:lang w:val="nb-NO"/>
        </w:rPr>
        <w:t xml:space="preserve">Kontaktperson for denne planen er </w:t>
      </w:r>
      <w:sdt>
        <w:sdtPr>
          <w:rPr>
            <w:color w:val="000000" w:themeColor="text1"/>
            <w:lang w:val="nb-NO"/>
          </w:rPr>
          <w:alias w:val="Sbr_Navn"/>
          <w:tag w:val="Sbr_Navn"/>
          <w:id w:val="-1629003190"/>
          <w:dataBinding w:xpath="/document/body/Sbr_Navn" w:storeItemID="{C6FBB2BA-6833-4142-8072-C25F200BDD78}"/>
          <w:text/>
        </w:sdtPr>
        <w:sdtEndPr/>
        <w:sdtContent>
          <w:bookmarkStart w:id="17" w:name="Sbr_Navn"/>
          <w:r w:rsidR="001E5541" w:rsidRPr="0041503F">
            <w:rPr>
              <w:color w:val="000000" w:themeColor="text1"/>
              <w:lang w:val="nb-NO"/>
            </w:rPr>
            <w:t>Rita Ørsland</w:t>
          </w:r>
        </w:sdtContent>
      </w:sdt>
      <w:bookmarkEnd w:id="17"/>
      <w:r w:rsidRPr="0041503F">
        <w:rPr>
          <w:color w:val="000000" w:themeColor="text1"/>
          <w:lang w:val="nb-NO"/>
        </w:rPr>
        <w:t xml:space="preserve">. </w:t>
      </w:r>
    </w:p>
    <w:p w14:paraId="33EC58BA" w14:textId="262D52F6" w:rsidR="00E147E5" w:rsidRPr="004E445F" w:rsidRDefault="00E147E5" w:rsidP="00FF6A44">
      <w:pPr>
        <w:rPr>
          <w:color w:val="000000" w:themeColor="text1"/>
        </w:rPr>
      </w:pPr>
      <w:r w:rsidRPr="004E445F">
        <w:rPr>
          <w:color w:val="000000" w:themeColor="text1"/>
        </w:rPr>
        <w:t xml:space="preserve">E-post: </w:t>
      </w:r>
      <w:sdt>
        <w:sdtPr>
          <w:rPr>
            <w:color w:val="000000" w:themeColor="text1"/>
          </w:rPr>
          <w:alias w:val="Sbr_EmailAdr"/>
          <w:tag w:val="Sbr_EmailAdr"/>
          <w:id w:val="-117997908"/>
          <w:dataBinding w:xpath="/document/body/Sbr_EmailAdr" w:storeItemID="{C6FBB2BA-6833-4142-8072-C25F200BDD78}"/>
          <w:text/>
        </w:sdtPr>
        <w:sdtEndPr/>
        <w:sdtContent>
          <w:bookmarkStart w:id="18" w:name="Sbr_EmailAdr"/>
          <w:r w:rsidR="001E5541">
            <w:rPr>
              <w:color w:val="000000" w:themeColor="text1"/>
            </w:rPr>
            <w:t>rita.orsland@time.kommune.no</w:t>
          </w:r>
        </w:sdtContent>
      </w:sdt>
      <w:bookmarkEnd w:id="18"/>
    </w:p>
    <w:p w14:paraId="6F6159BC" w14:textId="081E00DA" w:rsidR="00E147E5" w:rsidRPr="004E445F" w:rsidRDefault="00E147E5" w:rsidP="00FF6A44">
      <w:pPr>
        <w:rPr>
          <w:color w:val="000000" w:themeColor="text1"/>
        </w:rPr>
      </w:pPr>
      <w:r w:rsidRPr="004E445F">
        <w:rPr>
          <w:color w:val="000000" w:themeColor="text1"/>
        </w:rPr>
        <w:t xml:space="preserve">Tlf: </w:t>
      </w:r>
      <w:r w:rsidR="00AA219F">
        <w:rPr>
          <w:color w:val="000000" w:themeColor="text1"/>
        </w:rPr>
        <w:t>99626525</w:t>
      </w:r>
      <w:sdt>
        <w:sdtPr>
          <w:rPr>
            <w:vanish/>
            <w:color w:val="000000" w:themeColor="text1"/>
          </w:rPr>
          <w:alias w:val="Sbr_Tlf"/>
          <w:tag w:val="Sbr_Tlf"/>
          <w:id w:val="-864980318"/>
          <w:dataBinding w:xpath="/document/body/Sbr_Tlf" w:storeItemID="{C6FBB2BA-6833-4142-8072-C25F200BDD78}"/>
          <w:text/>
        </w:sdtPr>
        <w:sdtEndPr/>
        <w:sdtContent>
          <w:bookmarkStart w:id="19" w:name="Sbr_Tlf"/>
          <w:r w:rsidR="00F20E12">
            <w:rPr>
              <w:vanish/>
              <w:color w:val="000000" w:themeColor="text1"/>
            </w:rPr>
            <w:t xml:space="preserve"> </w:t>
          </w:r>
        </w:sdtContent>
      </w:sdt>
      <w:bookmarkEnd w:id="19"/>
    </w:p>
    <w:p w14:paraId="64C91F9C" w14:textId="3D6D907B" w:rsidR="00C44F74" w:rsidRPr="001645A8" w:rsidRDefault="00C44F74" w:rsidP="00754D94"/>
    <w:p w14:paraId="1B85E4A7" w14:textId="36A1D131" w:rsidR="00C44F74" w:rsidRPr="0060514B" w:rsidRDefault="00C44F74" w:rsidP="00500EE5"/>
    <w:p w14:paraId="4227AE49" w14:textId="77777777" w:rsidR="00C07B89" w:rsidRPr="00110036" w:rsidRDefault="00C07B89" w:rsidP="00C07B89">
      <w:pPr>
        <w:keepNext/>
        <w:rPr>
          <w:rFonts w:cs="Arial"/>
        </w:rPr>
      </w:pPr>
      <w:r w:rsidRPr="00110036">
        <w:rPr>
          <w:rFonts w:cs="Arial"/>
        </w:rPr>
        <w:t>Med helsing</w:t>
      </w:r>
    </w:p>
    <w:p w14:paraId="07560588" w14:textId="77777777" w:rsidR="00C07B89" w:rsidRDefault="00C07B89" w:rsidP="00C07B89">
      <w:pPr>
        <w:keepNext/>
        <w:rPr>
          <w:rFonts w:cs="Arial"/>
        </w:rPr>
      </w:pPr>
    </w:p>
    <w:p w14:paraId="4D46D6C4" w14:textId="77777777" w:rsidR="00163F37" w:rsidRDefault="00163F37" w:rsidP="00C07B89">
      <w:pPr>
        <w:keepNext/>
        <w:rPr>
          <w:rFonts w:cs="Arial"/>
        </w:rPr>
      </w:pPr>
    </w:p>
    <w:p w14:paraId="5F29D1A0" w14:textId="5831682C" w:rsidR="00163F37" w:rsidRPr="00110036" w:rsidRDefault="00F20E12" w:rsidP="00C07B89">
      <w:pPr>
        <w:keepNext/>
        <w:rPr>
          <w:rFonts w:cs="Arial"/>
        </w:rPr>
      </w:pPr>
      <w:sdt>
        <w:sdtPr>
          <w:rPr>
            <w:rFonts w:cs="Arial"/>
          </w:rPr>
          <w:alias w:val="SoaLdr_Navn"/>
          <w:tag w:val="SoaLdr_Navn"/>
          <w:id w:val="-1204172460"/>
          <w:placeholder>
            <w:docPart w:val="4ACF145715EA41E4A1E0B7744688CDCA"/>
          </w:placeholder>
          <w:dataBinding w:xpath="/document/body/SoaLdr_Navn" w:storeItemID="{C6FBB2BA-6833-4142-8072-C25F200BDD78}"/>
          <w:text/>
        </w:sdtPr>
        <w:sdtEndPr/>
        <w:sdtContent>
          <w:bookmarkStart w:id="20" w:name="SoaLdr_Navn"/>
          <w:r w:rsidR="001E5541">
            <w:rPr>
              <w:rFonts w:cs="Arial"/>
            </w:rPr>
            <w:t>Ingvild Kjosavik</w:t>
          </w:r>
        </w:sdtContent>
      </w:sdt>
      <w:bookmarkEnd w:id="20"/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sdt>
        <w:sdtPr>
          <w:rPr>
            <w:rFonts w:cs="Arial"/>
          </w:rPr>
          <w:alias w:val="Sbr_Navn"/>
          <w:tag w:val="Sbr_Navn"/>
          <w:id w:val="-1095016684"/>
          <w:dataBinding w:xpath="/document/body/Sbr_Navn" w:storeItemID="{C6FBB2BA-6833-4142-8072-C25F200BDD78}"/>
          <w:text/>
        </w:sdtPr>
        <w:sdtEndPr/>
        <w:sdtContent>
          <w:bookmarkStart w:id="21" w:name="Sbr_Navn____1"/>
          <w:r w:rsidR="00163F37" w:rsidRPr="00110036">
            <w:rPr>
              <w:rFonts w:cs="Arial"/>
              <w:szCs w:val="22"/>
            </w:rPr>
            <w:t>Rita Ørsland</w:t>
          </w:r>
        </w:sdtContent>
      </w:sdt>
      <w:bookmarkEnd w:id="21"/>
    </w:p>
    <w:p w14:paraId="0A1EF22D" w14:textId="03F1C785" w:rsidR="00C07B89" w:rsidRPr="00110036" w:rsidRDefault="00F20E12" w:rsidP="00C07B89">
      <w:pPr>
        <w:keepNext/>
        <w:rPr>
          <w:rFonts w:cs="Arial"/>
        </w:rPr>
      </w:pPr>
      <w:sdt>
        <w:sdtPr>
          <w:rPr>
            <w:rFonts w:cs="Arial"/>
          </w:rPr>
          <w:alias w:val="SoaLdr_Tittel"/>
          <w:tag w:val="SoaLdr_Tittel"/>
          <w:id w:val="1165595405"/>
          <w:placeholder>
            <w:docPart w:val="7A8B58D0C0E04FD88217920270C4EA65"/>
          </w:placeholder>
          <w:dataBinding w:xpath="/document/body/SoaLdr_Tittel" w:storeItemID="{C6FBB2BA-6833-4142-8072-C25F200BDD78}"/>
          <w:text/>
        </w:sdtPr>
        <w:sdtEndPr/>
        <w:sdtContent>
          <w:bookmarkStart w:id="22" w:name="SoaLdr_Tittel"/>
          <w:r w:rsidR="001E5541">
            <w:rPr>
              <w:rFonts w:cs="Arial"/>
            </w:rPr>
            <w:t>avdelingsleiar  plan</w:t>
          </w:r>
        </w:sdtContent>
      </w:sdt>
      <w:bookmarkEnd w:id="22"/>
      <w:r w:rsidR="00163F37" w:rsidRPr="00163F37">
        <w:rPr>
          <w:rFonts w:cs="Arial"/>
        </w:rPr>
        <w:t xml:space="preserve"> </w:t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r w:rsidR="00163F37">
        <w:rPr>
          <w:rFonts w:cs="Arial"/>
        </w:rPr>
        <w:tab/>
      </w:r>
      <w:sdt>
        <w:sdtPr>
          <w:rPr>
            <w:rFonts w:cs="Arial"/>
          </w:rPr>
          <w:alias w:val="Sbr_Tittel"/>
          <w:tag w:val="Sbr_Tittel"/>
          <w:id w:val="-1661845398"/>
          <w:dataBinding w:xpath="/document/body/Sbr_Tittel" w:storeItemID="{C6FBB2BA-6833-4142-8072-C25F200BDD78}"/>
          <w:text/>
        </w:sdtPr>
        <w:sdtEndPr/>
        <w:sdtContent>
          <w:bookmarkStart w:id="23" w:name="Sbr_Tittel"/>
          <w:r w:rsidR="00163F37" w:rsidRPr="00110036">
            <w:rPr>
              <w:rFonts w:cs="Arial"/>
              <w:szCs w:val="22"/>
            </w:rPr>
            <w:t>arealplanlegger</w:t>
          </w:r>
        </w:sdtContent>
      </w:sdt>
      <w:bookmarkEnd w:id="23"/>
    </w:p>
    <w:p w14:paraId="707A4E26" w14:textId="77777777" w:rsidR="00C07B89" w:rsidRDefault="00C07B89" w:rsidP="00C07B89">
      <w:pPr>
        <w:keepNext/>
        <w:rPr>
          <w:rFonts w:cs="Arial"/>
        </w:rPr>
      </w:pPr>
    </w:p>
    <w:p w14:paraId="06D498EE" w14:textId="77777777" w:rsidR="00163F37" w:rsidRPr="00110036" w:rsidRDefault="00163F37" w:rsidP="00C07B89">
      <w:pPr>
        <w:keepNext/>
        <w:rPr>
          <w:rFonts w:cs="Arial"/>
        </w:rPr>
      </w:pPr>
    </w:p>
    <w:p w14:paraId="1F14F20E" w14:textId="77777777" w:rsidR="00C07B89" w:rsidRPr="00B5338C" w:rsidRDefault="00C07B89" w:rsidP="00C07B89">
      <w:pPr>
        <w:keepNext/>
      </w:pPr>
      <w:r w:rsidRPr="00B5338C">
        <w:rPr>
          <w:i/>
          <w:iCs/>
        </w:rPr>
        <w:t>Dette dokumentet er elektronisk godkjent og krev ikkje signatur.</w:t>
      </w:r>
    </w:p>
    <w:p w14:paraId="0196CC72" w14:textId="77777777" w:rsidR="00C07B89" w:rsidRPr="00B5338C" w:rsidRDefault="00C07B89" w:rsidP="00C07B89"/>
    <w:p w14:paraId="112DDE39" w14:textId="77777777" w:rsidR="00C07B89" w:rsidRPr="00B5338C" w:rsidRDefault="00C07B89" w:rsidP="00C07B89"/>
    <w:tbl>
      <w:tblPr>
        <w:tblStyle w:val="Tabellrutenet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Description w:val="Vedlegg"/>
      </w:tblPr>
      <w:tblGrid>
        <w:gridCol w:w="9638"/>
      </w:tblGrid>
      <w:tr w:rsidR="00C07B89" w:rsidRPr="00B5338C" w14:paraId="187AD320" w14:textId="77777777" w:rsidTr="006814FE">
        <w:trPr>
          <w:tblHeader/>
        </w:trPr>
        <w:tc>
          <w:tcPr>
            <w:tcW w:w="5000" w:type="pct"/>
            <w:hideMark/>
          </w:tcPr>
          <w:p w14:paraId="27B2FC03" w14:textId="1FDD91DC" w:rsidR="00AA219F" w:rsidRPr="00B5338C" w:rsidRDefault="00C07B89" w:rsidP="00FC7726">
            <w:pPr>
              <w:rPr>
                <w:rFonts w:cs="Arial"/>
                <w:szCs w:val="24"/>
              </w:rPr>
            </w:pPr>
            <w:r w:rsidRPr="00B5338C">
              <w:rPr>
                <w:rFonts w:cs="Arial"/>
                <w:szCs w:val="24"/>
              </w:rPr>
              <w:t>Vedlegg:</w:t>
            </w:r>
          </w:p>
        </w:tc>
      </w:tr>
      <w:tr w:rsidR="00C07B89" w:rsidRPr="00B5338C" w14:paraId="5DB18737" w14:textId="77777777" w:rsidTr="006814FE">
        <w:trPr>
          <w:tblHeader/>
        </w:trPr>
        <w:tc>
          <w:tcPr>
            <w:tcW w:w="5000" w:type="pct"/>
            <w:hideMark/>
          </w:tcPr>
          <w:p w14:paraId="3B022E28" w14:textId="3FBCDE88" w:rsidR="00C07B89" w:rsidRPr="00B5338C" w:rsidRDefault="00F20E1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1___1"/>
                <w:tag w:val="TblVedlegg__ndb_Tittel___1___1"/>
                <w:id w:val="15893962"/>
                <w:dataBinding w:xpath="/document/body/TblVedlegg/table/row[1]/cell[1]" w:storeItemID="{C6FBB2BA-6833-4142-8072-C25F200BDD78}"/>
                <w:text/>
              </w:sdtPr>
              <w:sdtEndPr/>
              <w:sdtContent>
                <w:bookmarkStart w:id="24" w:name="TblVedlegg__ndb_Tittel___1___1"/>
                <w:r w:rsidR="00AB61EB">
                  <w:rPr>
                    <w:rFonts w:cs="Arial"/>
                  </w:rPr>
                  <w:t>01 Plan 0212_00, pr 20251219</w:t>
                </w:r>
              </w:sdtContent>
            </w:sdt>
            <w:bookmarkEnd w:id="24"/>
          </w:p>
        </w:tc>
      </w:tr>
      <w:tr w:rsidR="00C07B89" w:rsidRPr="00B5338C" w14:paraId="5E04980D" w14:textId="77777777" w:rsidTr="006814FE">
        <w:tc>
          <w:tcPr>
            <w:tcW w:w="5000" w:type="pct"/>
            <w:hideMark/>
          </w:tcPr>
          <w:p w14:paraId="5C8B107E" w14:textId="77777777" w:rsidR="00C07B89" w:rsidRPr="00B5338C" w:rsidRDefault="00F20E1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2___1"/>
                <w:tag w:val="TblVedlegg__ndb_Tittel___2___1"/>
                <w:id w:val="66085112"/>
                <w:dataBinding w:xpath="/document/body/TblVedlegg/table/row[2]/cell[1]" w:storeItemID="{8F3F3F90-B6D9-4BFF-9122-01E7485957D0}"/>
                <w:text/>
              </w:sdtPr>
              <w:sdtEndPr/>
              <w:sdtContent>
                <w:bookmarkStart w:id="25" w:name="TblVedlegg__ndb_Tittel___2___1"/>
                <w:r w:rsidR="00AB61EB">
                  <w:rPr>
                    <w:rFonts w:cs="Arial"/>
                  </w:rPr>
                  <w:t>02 0212.00 Forslag til bestemmelser 4</w:t>
                </w:r>
              </w:sdtContent>
            </w:sdt>
            <w:bookmarkEnd w:id="25"/>
          </w:p>
        </w:tc>
      </w:tr>
      <w:tr w:rsidR="00C07B89" w:rsidRPr="00B5338C" w14:paraId="3F44BDFE" w14:textId="77777777" w:rsidTr="006814FE">
        <w:tc>
          <w:tcPr>
            <w:tcW w:w="5000" w:type="pct"/>
            <w:hideMark/>
          </w:tcPr>
          <w:p w14:paraId="714A023C" w14:textId="77777777" w:rsidR="00C07B89" w:rsidRPr="00B5338C" w:rsidRDefault="00F20E1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3___1"/>
                <w:tag w:val="TblVedlegg__ndb_Tittel___3___1"/>
                <w:id w:val="165012142"/>
                <w:dataBinding w:xpath="/document/body/TblVedlegg/table/row[3]/cell[1]" w:storeItemID="{8F3F3F90-B6D9-4BFF-9122-01E7485957D0}"/>
                <w:text/>
              </w:sdtPr>
              <w:sdtEndPr/>
              <w:sdtContent>
                <w:bookmarkStart w:id="26" w:name="TblVedlegg__ndb_Tittel___3___1"/>
                <w:r w:rsidR="00AB61EB">
                  <w:rPr>
                    <w:rFonts w:cs="Arial"/>
                  </w:rPr>
                  <w:t>03 Plan 0212.01 - Bestemmelser_Reguleringsendring_boligfelt_12.08.2009</w:t>
                </w:r>
              </w:sdtContent>
            </w:sdt>
            <w:bookmarkEnd w:id="26"/>
          </w:p>
        </w:tc>
      </w:tr>
      <w:tr w:rsidR="00C07B89" w:rsidRPr="00B5338C" w14:paraId="7CA4FBFF" w14:textId="77777777" w:rsidTr="006814FE">
        <w:tc>
          <w:tcPr>
            <w:tcW w:w="5000" w:type="pct"/>
            <w:hideMark/>
          </w:tcPr>
          <w:p w14:paraId="4B399F66" w14:textId="77777777" w:rsidR="00C07B89" w:rsidRPr="00B5338C" w:rsidRDefault="00F20E1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4___1"/>
                <w:tag w:val="TblVedlegg__ndb_Tittel___4___1"/>
                <w:id w:val="158311257"/>
                <w:dataBinding w:xpath="/document/body/TblVedlegg/table/row[4]/cell[1]" w:storeItemID="{8F3F3F90-B6D9-4BFF-9122-01E7485957D0}"/>
                <w:text/>
              </w:sdtPr>
              <w:sdtEndPr/>
              <w:sdtContent>
                <w:bookmarkStart w:id="27" w:name="TblVedlegg__ndb_Tittel___4___1"/>
                <w:r w:rsidR="00AB61EB">
                  <w:rPr>
                    <w:rFonts w:cs="Arial"/>
                  </w:rPr>
                  <w:t>04 Plan 212.00 - ROS - analyse</w:t>
                </w:r>
              </w:sdtContent>
            </w:sdt>
            <w:bookmarkEnd w:id="27"/>
          </w:p>
        </w:tc>
      </w:tr>
      <w:tr w:rsidR="00C07B89" w:rsidRPr="00B5338C" w14:paraId="2852FE9B" w14:textId="77777777" w:rsidTr="006814FE">
        <w:tc>
          <w:tcPr>
            <w:tcW w:w="5000" w:type="pct"/>
            <w:hideMark/>
          </w:tcPr>
          <w:p w14:paraId="1F7D6330" w14:textId="77777777" w:rsidR="00C07B89" w:rsidRPr="00B5338C" w:rsidRDefault="00F20E1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5___1"/>
                <w:tag w:val="TblVedlegg__ndb_Tittel___5___1"/>
                <w:id w:val="103037096"/>
                <w:dataBinding w:xpath="/document/body/TblVedlegg/table/row[5]/cell[1]" w:storeItemID="{C6FBB2BA-6833-4142-8072-C25F200BDD78}"/>
                <w:text/>
              </w:sdtPr>
              <w:sdtEndPr/>
              <w:sdtContent>
                <w:bookmarkStart w:id="28" w:name="TblVedlegg__ndb_Tittel___5___1"/>
                <w:r w:rsidR="00AB61EB">
                  <w:rPr>
                    <w:rFonts w:cs="Arial"/>
                  </w:rPr>
                  <w:t>05 Gjeldende plankart 212.00</w:t>
                </w:r>
              </w:sdtContent>
            </w:sdt>
            <w:bookmarkEnd w:id="28"/>
          </w:p>
        </w:tc>
      </w:tr>
    </w:tbl>
    <w:p w14:paraId="7E9D207E" w14:textId="77777777" w:rsidR="00C07B89" w:rsidRPr="00B5338C" w:rsidRDefault="00C07B89" w:rsidP="00C07B89"/>
    <w:p w14:paraId="6CF487F8" w14:textId="77777777" w:rsidR="00C07B89" w:rsidRPr="00B5338C" w:rsidRDefault="00C07B89" w:rsidP="00C07B89"/>
    <w:tbl>
      <w:tblPr>
        <w:tblW w:w="5000" w:type="pct"/>
        <w:tblLook w:val="0400" w:firstRow="0" w:lastRow="0" w:firstColumn="0" w:lastColumn="0" w:noHBand="0" w:noVBand="1"/>
        <w:tblDescription w:val="Kopi til"/>
      </w:tblPr>
      <w:tblGrid>
        <w:gridCol w:w="3026"/>
        <w:gridCol w:w="2674"/>
        <w:gridCol w:w="987"/>
        <w:gridCol w:w="2951"/>
      </w:tblGrid>
      <w:tr w:rsidR="00C07B89" w:rsidRPr="00B5338C" w14:paraId="374E235D" w14:textId="77777777" w:rsidTr="006814FE">
        <w:trPr>
          <w:tblHeader/>
        </w:trPr>
        <w:tc>
          <w:tcPr>
            <w:tcW w:w="5000" w:type="pct"/>
            <w:gridSpan w:val="4"/>
            <w:hideMark/>
          </w:tcPr>
          <w:p w14:paraId="7C111B38" w14:textId="77777777" w:rsidR="00C07B89" w:rsidRPr="00B5338C" w:rsidRDefault="00C07B89" w:rsidP="00FC7726">
            <w:pPr>
              <w:rPr>
                <w:rFonts w:cs="Arial"/>
                <w:szCs w:val="24"/>
              </w:rPr>
            </w:pPr>
            <w:r w:rsidRPr="00B5338C">
              <w:rPr>
                <w:rFonts w:cs="Arial"/>
                <w:szCs w:val="24"/>
              </w:rPr>
              <w:t>Kopi til:</w:t>
            </w:r>
          </w:p>
        </w:tc>
      </w:tr>
      <w:tr w:rsidR="00C07B89" w:rsidRPr="00B5338C" w14:paraId="041CE132" w14:textId="77777777" w:rsidTr="006814FE">
        <w:trPr>
          <w:tblHeader/>
          <w:hidden/>
        </w:trPr>
        <w:tc>
          <w:tcPr>
            <w:tcW w:w="1570" w:type="pct"/>
            <w:hideMark/>
          </w:tcPr>
          <w:p w14:paraId="4BAF6F8A" w14:textId="4C325566" w:rsidR="00C07B89" w:rsidRPr="00B5338C" w:rsidRDefault="00F20E12" w:rsidP="00FC7726">
            <w:pPr>
              <w:rPr>
                <w:rFonts w:cs="Arial"/>
                <w:vanish/>
                <w:sz w:val="20"/>
              </w:rPr>
            </w:pPr>
            <w:sdt>
              <w:sdtPr>
                <w:rPr>
                  <w:rFonts w:cs="Arial"/>
                  <w:vanish/>
                  <w:sz w:val="20"/>
                </w:rPr>
                <w:alias w:val="TblKopitil__Sdk_Navn___1___1"/>
                <w:tag w:val="TblKopitil__Sdk_Navn___1___1"/>
                <w:id w:val="23921061"/>
                <w:dataBinding w:xpath="/document/body/TblKopitil/table/row[1]/cell[1]" w:storeItemID="{C6FBB2BA-6833-4142-8072-C25F200BDD78}"/>
                <w:text/>
              </w:sdtPr>
              <w:sdtEndPr/>
              <w:sdtContent>
                <w:bookmarkStart w:id="29" w:name="TblKopitil__Sdk_Navn___1___1"/>
                <w:r>
                  <w:rPr>
                    <w:rFonts w:cs="Arial"/>
                    <w:vanish/>
                    <w:sz w:val="20"/>
                  </w:rPr>
                  <w:t xml:space="preserve"> </w:t>
                </w:r>
              </w:sdtContent>
            </w:sdt>
            <w:bookmarkEnd w:id="29"/>
          </w:p>
        </w:tc>
        <w:tc>
          <w:tcPr>
            <w:tcW w:w="1387" w:type="pct"/>
            <w:hideMark/>
          </w:tcPr>
          <w:p w14:paraId="2456E949" w14:textId="77777777" w:rsidR="00C07B89" w:rsidRPr="00B5338C" w:rsidRDefault="00F20E12" w:rsidP="00FC7726">
            <w:pPr>
              <w:rPr>
                <w:rFonts w:cs="Arial"/>
                <w:vanish/>
                <w:sz w:val="20"/>
              </w:rPr>
            </w:pPr>
            <w:sdt>
              <w:sdtPr>
                <w:rPr>
                  <w:rFonts w:cs="Arial"/>
                  <w:vanish/>
                  <w:sz w:val="20"/>
                </w:rPr>
                <w:alias w:val="TblKopitil__Sdk_Adr___1___2"/>
                <w:tag w:val="TblKopitil__Sdk_Adr___1___2"/>
                <w:id w:val="52519719"/>
                <w:dataBinding w:xpath="/document/body/TblKopitil/table/row[1]/cell[2]" w:storeItemID="{B639CC5F-27A7-4B9A-89DD-2B69609E4A46}"/>
                <w:text/>
              </w:sdtPr>
              <w:sdtEndPr/>
              <w:sdtContent>
                <w:bookmarkStart w:id="30" w:name="TblKopitil__Sdk_Adr___1___2"/>
                <w:r w:rsidR="00C07B89" w:rsidRPr="00B5338C">
                  <w:rPr>
                    <w:rFonts w:cs="Arial"/>
                    <w:vanish/>
                    <w:sz w:val="20"/>
                  </w:rPr>
                  <w:t xml:space="preserve"> </w:t>
                </w:r>
              </w:sdtContent>
            </w:sdt>
            <w:bookmarkEnd w:id="30"/>
          </w:p>
        </w:tc>
        <w:tc>
          <w:tcPr>
            <w:tcW w:w="512" w:type="pct"/>
            <w:hideMark/>
          </w:tcPr>
          <w:p w14:paraId="35405B6E" w14:textId="77777777" w:rsidR="00C07B89" w:rsidRPr="00B5338C" w:rsidRDefault="00F20E12" w:rsidP="00FC7726">
            <w:pPr>
              <w:rPr>
                <w:rFonts w:cs="Arial"/>
                <w:vanish/>
                <w:sz w:val="20"/>
              </w:rPr>
            </w:pPr>
            <w:sdt>
              <w:sdtPr>
                <w:rPr>
                  <w:rFonts w:cs="Arial"/>
                  <w:vanish/>
                  <w:sz w:val="20"/>
                </w:rPr>
                <w:alias w:val="TblKopitil__Sdk_Postnr___1___3"/>
                <w:tag w:val="TblKopitil__Sdk_Postnr___1___3"/>
                <w:id w:val="91971964"/>
                <w:dataBinding w:xpath="/document/body/TblKopitil/table/row[1]/cell[3]" w:storeItemID="{B639CC5F-27A7-4B9A-89DD-2B69609E4A46}"/>
                <w:text/>
              </w:sdtPr>
              <w:sdtEndPr/>
              <w:sdtContent>
                <w:bookmarkStart w:id="31" w:name="TblKopitil__Sdk_Postnr___1___3"/>
                <w:r w:rsidR="00C07B89" w:rsidRPr="00B5338C">
                  <w:rPr>
                    <w:rFonts w:cs="Arial"/>
                    <w:vanish/>
                    <w:sz w:val="20"/>
                  </w:rPr>
                  <w:t xml:space="preserve"> </w:t>
                </w:r>
              </w:sdtContent>
            </w:sdt>
            <w:bookmarkEnd w:id="31"/>
          </w:p>
        </w:tc>
        <w:tc>
          <w:tcPr>
            <w:tcW w:w="1531" w:type="pct"/>
            <w:hideMark/>
          </w:tcPr>
          <w:p w14:paraId="01005080" w14:textId="77777777" w:rsidR="00C07B89" w:rsidRPr="00B5338C" w:rsidRDefault="00F20E12" w:rsidP="00FC7726">
            <w:pPr>
              <w:rPr>
                <w:rFonts w:cs="Arial"/>
                <w:vanish/>
                <w:sz w:val="20"/>
              </w:rPr>
            </w:pPr>
            <w:sdt>
              <w:sdtPr>
                <w:rPr>
                  <w:rFonts w:cs="Arial"/>
                  <w:vanish/>
                  <w:sz w:val="20"/>
                </w:rPr>
                <w:alias w:val="TblKopitil__Sdk_Poststed___1___4"/>
                <w:tag w:val="TblKopitil__Sdk_Poststed___1___4"/>
                <w:id w:val="155574126"/>
                <w:dataBinding w:xpath="/document/body/TblKopitil/table/row[1]/cell[4]" w:storeItemID="{B639CC5F-27A7-4B9A-89DD-2B69609E4A46}"/>
                <w:text/>
              </w:sdtPr>
              <w:sdtEndPr/>
              <w:sdtContent>
                <w:bookmarkStart w:id="32" w:name="TblKopitil__Sdk_Poststed___1___4"/>
                <w:r w:rsidR="00C07B89" w:rsidRPr="00B5338C">
                  <w:rPr>
                    <w:rFonts w:cs="Arial"/>
                    <w:vanish/>
                    <w:sz w:val="20"/>
                  </w:rPr>
                  <w:t xml:space="preserve"> </w:t>
                </w:r>
              </w:sdtContent>
            </w:sdt>
            <w:bookmarkEnd w:id="32"/>
          </w:p>
        </w:tc>
      </w:tr>
    </w:tbl>
    <w:p w14:paraId="62F7F276" w14:textId="77777777" w:rsidR="00C07B89" w:rsidRPr="00B5338C" w:rsidRDefault="00C07B89" w:rsidP="00C07B89"/>
    <w:p w14:paraId="4129BA15" w14:textId="3D501610" w:rsidR="00F70A8B" w:rsidRPr="001645A8" w:rsidRDefault="00F70A8B" w:rsidP="00C07B89">
      <w:pPr>
        <w:keepNext/>
      </w:pPr>
    </w:p>
    <w:sectPr w:rsidR="00F70A8B" w:rsidRPr="001645A8" w:rsidSect="00EE02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A24EC" w14:textId="77777777" w:rsidR="002C5FB8" w:rsidRDefault="002C5FB8" w:rsidP="000C009D">
      <w:r>
        <w:separator/>
      </w:r>
    </w:p>
  </w:endnote>
  <w:endnote w:type="continuationSeparator" w:id="0">
    <w:p w14:paraId="1362BAAE" w14:textId="77777777" w:rsidR="002C5FB8" w:rsidRDefault="002C5FB8" w:rsidP="000C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D89" w14:textId="77777777" w:rsidR="00C07B89" w:rsidRDefault="00C07B8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2222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494EEC" w14:textId="08711E22" w:rsidR="00B84C9E" w:rsidRDefault="00B84C9E">
            <w:pPr>
              <w:jc w:val="right"/>
            </w:pPr>
            <w:r>
              <w:t xml:space="preserve">Side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A3C3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A3C3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CF1F20E" w14:textId="77777777" w:rsidR="00B84C9E" w:rsidRDefault="00B84C9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E33C" w14:textId="4C3688C7" w:rsidR="00B84C9E" w:rsidRPr="00EE0237" w:rsidRDefault="00B84C9E" w:rsidP="00EE0237">
    <w:pPr>
      <w:pStyle w:val="Bunntekst"/>
      <w:widowControl w:val="0"/>
      <w:ind w:left="-284"/>
      <w:jc w:val="center"/>
    </w:pPr>
    <w:r>
      <w:rPr>
        <w:rFonts w:cs="Arial"/>
        <w:sz w:val="16"/>
        <w:szCs w:val="16"/>
      </w:rPr>
      <w:t xml:space="preserve">Time kommune - postboks 38 - 4349 Bryne - tlf. 51 77 60 00 - </w:t>
    </w:r>
    <w:hyperlink r:id="rId1" w:history="1">
      <w:r w:rsidRPr="003E3847">
        <w:rPr>
          <w:rStyle w:val="Hyperkobling"/>
          <w:rFonts w:cs="Arial"/>
          <w:sz w:val="16"/>
          <w:szCs w:val="16"/>
        </w:rPr>
        <w:t>post@time.kommune.no</w:t>
      </w:r>
    </w:hyperlink>
    <w:r>
      <w:rPr>
        <w:rFonts w:cs="Arial"/>
        <w:sz w:val="16"/>
        <w:szCs w:val="16"/>
      </w:rPr>
      <w:t xml:space="preserve"> - org.nr. 859 223 672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9E694" w14:textId="77777777" w:rsidR="002C5FB8" w:rsidRDefault="002C5FB8" w:rsidP="000C009D">
      <w:r>
        <w:separator/>
      </w:r>
    </w:p>
  </w:footnote>
  <w:footnote w:type="continuationSeparator" w:id="0">
    <w:p w14:paraId="2088FF67" w14:textId="77777777" w:rsidR="002C5FB8" w:rsidRDefault="002C5FB8" w:rsidP="000C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8C96" w14:textId="77777777" w:rsidR="00C07B89" w:rsidRDefault="00C07B8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2ADAE" w14:textId="77777777" w:rsidR="00C07B89" w:rsidRDefault="00C07B8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05" w:type="pct"/>
      <w:tblLook w:val="0140" w:firstRow="0" w:lastRow="1" w:firstColumn="0" w:lastColumn="1" w:noHBand="0" w:noVBand="0"/>
      <w:tblDescription w:val="Kommunevåpenet til Time kommune"/>
    </w:tblPr>
    <w:tblGrid>
      <w:gridCol w:w="6205"/>
      <w:gridCol w:w="4021"/>
    </w:tblGrid>
    <w:tr w:rsidR="00536EE7" w:rsidRPr="00F8646B" w14:paraId="61A18ED2" w14:textId="77777777" w:rsidTr="00A762D3">
      <w:trPr>
        <w:trHeight w:val="1270"/>
        <w:hidden/>
      </w:trPr>
      <w:tc>
        <w:tcPr>
          <w:tcW w:w="3034" w:type="pct"/>
        </w:tcPr>
        <w:p w14:paraId="0EABFC45" w14:textId="77777777" w:rsidR="00536EE7" w:rsidRPr="00F8646B" w:rsidRDefault="00536EE7" w:rsidP="00A762D3">
          <w:pPr>
            <w:rPr>
              <w:rFonts w:ascii="Times New Roman" w:hAnsi="Times New Roman"/>
              <w:noProof/>
              <w:vanish/>
              <w:sz w:val="14"/>
              <w:szCs w:val="14"/>
              <w:lang w:eastAsia="nn-NO"/>
            </w:rPr>
          </w:pPr>
        </w:p>
      </w:tc>
      <w:tc>
        <w:tcPr>
          <w:tcW w:w="1966" w:type="pct"/>
        </w:tcPr>
        <w:p w14:paraId="76F98E99" w14:textId="77777777" w:rsidR="00536EE7" w:rsidRDefault="00536EE7" w:rsidP="00536EE7">
          <w:pPr>
            <w:tabs>
              <w:tab w:val="left" w:pos="874"/>
            </w:tabs>
            <w:ind w:right="-284"/>
            <w:rPr>
              <w:rFonts w:cs="Arial"/>
              <w:noProof/>
              <w:sz w:val="32"/>
            </w:rPr>
          </w:pPr>
          <w:r w:rsidRPr="00F8646B">
            <w:rPr>
              <w:rFonts w:cs="Arial"/>
              <w:noProof/>
              <w:lang w:val="nb-NO"/>
            </w:rPr>
            <w:drawing>
              <wp:anchor distT="0" distB="0" distL="114300" distR="114300" simplePos="0" relativeHeight="251659264" behindDoc="1" locked="0" layoutInCell="1" allowOverlap="1" wp14:anchorId="0DF0F611" wp14:editId="48DF12AB">
                <wp:simplePos x="0" y="0"/>
                <wp:positionH relativeFrom="column">
                  <wp:posOffset>-1303</wp:posOffset>
                </wp:positionH>
                <wp:positionV relativeFrom="paragraph">
                  <wp:posOffset>2152</wp:posOffset>
                </wp:positionV>
                <wp:extent cx="2257425" cy="543560"/>
                <wp:effectExtent l="0" t="0" r="9525" b="8890"/>
                <wp:wrapNone/>
                <wp:docPr id="2" name="Bilde 2" descr="Kommunevåpenet til Time kommu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 descr="Kommunevåpenet til Time kommune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E071E0" w14:textId="77777777" w:rsidR="00536EE7" w:rsidRPr="004D5496" w:rsidRDefault="00536EE7" w:rsidP="00536EE7">
          <w:pPr>
            <w:tabs>
              <w:tab w:val="left" w:pos="874"/>
            </w:tabs>
            <w:ind w:right="-284"/>
            <w:rPr>
              <w:rFonts w:cs="Arial"/>
              <w:noProof/>
            </w:rPr>
          </w:pPr>
        </w:p>
        <w:p w14:paraId="637D8699" w14:textId="187B190C" w:rsidR="00536EE7" w:rsidRPr="00FB4AF4" w:rsidRDefault="00F20E12" w:rsidP="00536EE7">
          <w:pPr>
            <w:ind w:left="878" w:right="-284"/>
            <w:rPr>
              <w:rFonts w:cs="Arial"/>
              <w:szCs w:val="24"/>
              <w:lang w:eastAsia="nn-NO"/>
            </w:rPr>
          </w:pPr>
          <w:sdt>
            <w:sdtPr>
              <w:rPr>
                <w:rFonts w:cs="Arial"/>
                <w:szCs w:val="24"/>
                <w:lang w:eastAsia="nn-NO"/>
              </w:rPr>
              <w:alias w:val="Sse_Navn"/>
              <w:tag w:val="Sse_Navn"/>
              <w:id w:val="-599417181"/>
              <w:dataBinding w:xpath="/document/header/Sse_Navn" w:storeItemID="{C6FBB2BA-6833-4142-8072-C25F200BDD78}"/>
              <w:text/>
            </w:sdtPr>
            <w:sdtEndPr/>
            <w:sdtContent>
              <w:bookmarkStart w:id="33" w:name="Sse_Navn"/>
              <w:r w:rsidR="00A8352E" w:rsidRPr="00FB4AF4">
                <w:rPr>
                  <w:rFonts w:cs="Arial"/>
                  <w:szCs w:val="24"/>
                  <w:lang w:eastAsia="nn-NO"/>
                </w:rPr>
                <w:t>Plan</w:t>
              </w:r>
            </w:sdtContent>
          </w:sdt>
          <w:bookmarkEnd w:id="33"/>
        </w:p>
      </w:tc>
    </w:tr>
  </w:tbl>
  <w:p w14:paraId="0ACA0247" w14:textId="77777777" w:rsidR="00DB1193" w:rsidRDefault="00DB1193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EBF"/>
    <w:multiLevelType w:val="hybridMultilevel"/>
    <w:tmpl w:val="197AA2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35801"/>
    <w:multiLevelType w:val="hybridMultilevel"/>
    <w:tmpl w:val="42C87E0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3502793">
    <w:abstractNumId w:val="0"/>
  </w:num>
  <w:num w:numId="2" w16cid:durableId="72170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ssistResultSummary" w:val="{&quot;LastUpdated&quot;:&quot;2024-02-20T14:35:54.1030025+01:00&quot;,&quot;Checksum&quot;:&quot;db27085a9f6166c929edf008cc8a081d&quot;,&quot;IsAccessible&quot;:true,&quot;Settings&quot;:{&quot;CreatePdfUa&quot;:2}}"/>
    <w:docVar w:name="Encrypted_CloudStatistics_StoryID" w:val="joI14JVtGo3+hFfnoHZPnUNsFICl/Gq8CYtsHdvM0hBDLqiB7vVUUyMwjP5dYvRV"/>
  </w:docVars>
  <w:rsids>
    <w:rsidRoot w:val="00005023"/>
    <w:rsid w:val="00005023"/>
    <w:rsid w:val="000109AF"/>
    <w:rsid w:val="0001783C"/>
    <w:rsid w:val="000212AF"/>
    <w:rsid w:val="000406E2"/>
    <w:rsid w:val="00045775"/>
    <w:rsid w:val="0004631E"/>
    <w:rsid w:val="00052E79"/>
    <w:rsid w:val="0005576F"/>
    <w:rsid w:val="0005757C"/>
    <w:rsid w:val="000624FD"/>
    <w:rsid w:val="000640B9"/>
    <w:rsid w:val="00066326"/>
    <w:rsid w:val="00067098"/>
    <w:rsid w:val="000703B9"/>
    <w:rsid w:val="00073250"/>
    <w:rsid w:val="0007587D"/>
    <w:rsid w:val="00093310"/>
    <w:rsid w:val="000A4CF9"/>
    <w:rsid w:val="000A7D87"/>
    <w:rsid w:val="000A7FDD"/>
    <w:rsid w:val="000C009D"/>
    <w:rsid w:val="000D19C0"/>
    <w:rsid w:val="000D6352"/>
    <w:rsid w:val="000D6D51"/>
    <w:rsid w:val="000E2992"/>
    <w:rsid w:val="000F0CAB"/>
    <w:rsid w:val="000F12E5"/>
    <w:rsid w:val="000F2767"/>
    <w:rsid w:val="000F795E"/>
    <w:rsid w:val="00120C7F"/>
    <w:rsid w:val="00122A40"/>
    <w:rsid w:val="00133D7E"/>
    <w:rsid w:val="00136E8C"/>
    <w:rsid w:val="00137902"/>
    <w:rsid w:val="00137E4A"/>
    <w:rsid w:val="00142A18"/>
    <w:rsid w:val="00152736"/>
    <w:rsid w:val="00163F37"/>
    <w:rsid w:val="001645A8"/>
    <w:rsid w:val="0017246C"/>
    <w:rsid w:val="001754B1"/>
    <w:rsid w:val="00176724"/>
    <w:rsid w:val="001C4BE4"/>
    <w:rsid w:val="001D3216"/>
    <w:rsid w:val="001E5541"/>
    <w:rsid w:val="001F2D41"/>
    <w:rsid w:val="0021043E"/>
    <w:rsid w:val="002128B8"/>
    <w:rsid w:val="00222723"/>
    <w:rsid w:val="00225B2B"/>
    <w:rsid w:val="00225EDA"/>
    <w:rsid w:val="00233395"/>
    <w:rsid w:val="00233D89"/>
    <w:rsid w:val="00234D71"/>
    <w:rsid w:val="0023605F"/>
    <w:rsid w:val="002362EA"/>
    <w:rsid w:val="0024519A"/>
    <w:rsid w:val="0026466A"/>
    <w:rsid w:val="002653CA"/>
    <w:rsid w:val="0027557B"/>
    <w:rsid w:val="00276C3C"/>
    <w:rsid w:val="002904AF"/>
    <w:rsid w:val="00291403"/>
    <w:rsid w:val="0029270B"/>
    <w:rsid w:val="00297428"/>
    <w:rsid w:val="002A0059"/>
    <w:rsid w:val="002A202D"/>
    <w:rsid w:val="002B083F"/>
    <w:rsid w:val="002C03FC"/>
    <w:rsid w:val="002C1A56"/>
    <w:rsid w:val="002C375A"/>
    <w:rsid w:val="002C5FB8"/>
    <w:rsid w:val="002C6ABA"/>
    <w:rsid w:val="002F085F"/>
    <w:rsid w:val="002F155D"/>
    <w:rsid w:val="002F37F4"/>
    <w:rsid w:val="003131EF"/>
    <w:rsid w:val="003168B3"/>
    <w:rsid w:val="00321865"/>
    <w:rsid w:val="00327328"/>
    <w:rsid w:val="00333689"/>
    <w:rsid w:val="00342EC4"/>
    <w:rsid w:val="00357833"/>
    <w:rsid w:val="0039091E"/>
    <w:rsid w:val="003A3C36"/>
    <w:rsid w:val="003B0209"/>
    <w:rsid w:val="003C5715"/>
    <w:rsid w:val="003D4008"/>
    <w:rsid w:val="003E20C1"/>
    <w:rsid w:val="003F19E6"/>
    <w:rsid w:val="004008B6"/>
    <w:rsid w:val="00404117"/>
    <w:rsid w:val="0041503F"/>
    <w:rsid w:val="0042142F"/>
    <w:rsid w:val="00424FDF"/>
    <w:rsid w:val="0043145A"/>
    <w:rsid w:val="004321DE"/>
    <w:rsid w:val="004366D4"/>
    <w:rsid w:val="004409E0"/>
    <w:rsid w:val="004416C0"/>
    <w:rsid w:val="00442C77"/>
    <w:rsid w:val="00460CBC"/>
    <w:rsid w:val="00492DCC"/>
    <w:rsid w:val="004931AB"/>
    <w:rsid w:val="004D084D"/>
    <w:rsid w:val="004D2F62"/>
    <w:rsid w:val="004E1C17"/>
    <w:rsid w:val="004E4E40"/>
    <w:rsid w:val="004E7E8A"/>
    <w:rsid w:val="004F20C6"/>
    <w:rsid w:val="004F2BBE"/>
    <w:rsid w:val="004F51C7"/>
    <w:rsid w:val="00500EE5"/>
    <w:rsid w:val="00512D40"/>
    <w:rsid w:val="00512D51"/>
    <w:rsid w:val="00535C3A"/>
    <w:rsid w:val="00536EE7"/>
    <w:rsid w:val="00555D72"/>
    <w:rsid w:val="005638E9"/>
    <w:rsid w:val="00575D3B"/>
    <w:rsid w:val="00577642"/>
    <w:rsid w:val="00577DBD"/>
    <w:rsid w:val="00582E7F"/>
    <w:rsid w:val="00587BF1"/>
    <w:rsid w:val="005919F5"/>
    <w:rsid w:val="00597CD3"/>
    <w:rsid w:val="005A70A2"/>
    <w:rsid w:val="005B6F53"/>
    <w:rsid w:val="005B7D45"/>
    <w:rsid w:val="005C654E"/>
    <w:rsid w:val="005D5E7F"/>
    <w:rsid w:val="005F6849"/>
    <w:rsid w:val="00602119"/>
    <w:rsid w:val="0060514B"/>
    <w:rsid w:val="00640A3E"/>
    <w:rsid w:val="00643476"/>
    <w:rsid w:val="006454D7"/>
    <w:rsid w:val="00646AB0"/>
    <w:rsid w:val="00653C1B"/>
    <w:rsid w:val="00653D12"/>
    <w:rsid w:val="006677D6"/>
    <w:rsid w:val="0067505E"/>
    <w:rsid w:val="006814FE"/>
    <w:rsid w:val="006911C5"/>
    <w:rsid w:val="00691A97"/>
    <w:rsid w:val="0069463E"/>
    <w:rsid w:val="006A1E4E"/>
    <w:rsid w:val="006A7643"/>
    <w:rsid w:val="006B247B"/>
    <w:rsid w:val="006B4F5B"/>
    <w:rsid w:val="006B75A7"/>
    <w:rsid w:val="006C25CE"/>
    <w:rsid w:val="006C669E"/>
    <w:rsid w:val="006C7470"/>
    <w:rsid w:val="006D37F5"/>
    <w:rsid w:val="006E0316"/>
    <w:rsid w:val="006E3C54"/>
    <w:rsid w:val="006F10D2"/>
    <w:rsid w:val="006F274D"/>
    <w:rsid w:val="007044BD"/>
    <w:rsid w:val="00710BF6"/>
    <w:rsid w:val="00727B72"/>
    <w:rsid w:val="007341B5"/>
    <w:rsid w:val="00740411"/>
    <w:rsid w:val="00741C5A"/>
    <w:rsid w:val="00744942"/>
    <w:rsid w:val="007452EF"/>
    <w:rsid w:val="00753C6F"/>
    <w:rsid w:val="00754D94"/>
    <w:rsid w:val="007600D1"/>
    <w:rsid w:val="00775722"/>
    <w:rsid w:val="00776AC4"/>
    <w:rsid w:val="00785876"/>
    <w:rsid w:val="00795D1E"/>
    <w:rsid w:val="007A4BDA"/>
    <w:rsid w:val="007A5447"/>
    <w:rsid w:val="007A751F"/>
    <w:rsid w:val="007B1CDA"/>
    <w:rsid w:val="007B6656"/>
    <w:rsid w:val="007C007A"/>
    <w:rsid w:val="007C50AD"/>
    <w:rsid w:val="007D2025"/>
    <w:rsid w:val="007D6702"/>
    <w:rsid w:val="007E26D9"/>
    <w:rsid w:val="007F00C2"/>
    <w:rsid w:val="007F02D7"/>
    <w:rsid w:val="008043F5"/>
    <w:rsid w:val="00810D8D"/>
    <w:rsid w:val="00841FED"/>
    <w:rsid w:val="00846430"/>
    <w:rsid w:val="00847789"/>
    <w:rsid w:val="00863F3E"/>
    <w:rsid w:val="00871B70"/>
    <w:rsid w:val="00873E29"/>
    <w:rsid w:val="00873F57"/>
    <w:rsid w:val="0088592D"/>
    <w:rsid w:val="00887942"/>
    <w:rsid w:val="00887FE5"/>
    <w:rsid w:val="00893AC8"/>
    <w:rsid w:val="00897F90"/>
    <w:rsid w:val="008A3609"/>
    <w:rsid w:val="008B1A25"/>
    <w:rsid w:val="008B6C16"/>
    <w:rsid w:val="008C79BD"/>
    <w:rsid w:val="008D512D"/>
    <w:rsid w:val="008E7C77"/>
    <w:rsid w:val="00913865"/>
    <w:rsid w:val="00936E1A"/>
    <w:rsid w:val="00946794"/>
    <w:rsid w:val="00946B6E"/>
    <w:rsid w:val="00951C9D"/>
    <w:rsid w:val="009534AB"/>
    <w:rsid w:val="009648F8"/>
    <w:rsid w:val="0097708F"/>
    <w:rsid w:val="009815DE"/>
    <w:rsid w:val="009853D5"/>
    <w:rsid w:val="009B37F9"/>
    <w:rsid w:val="009C421F"/>
    <w:rsid w:val="009C73A5"/>
    <w:rsid w:val="009D0101"/>
    <w:rsid w:val="009E15FC"/>
    <w:rsid w:val="009E2384"/>
    <w:rsid w:val="009E4DDE"/>
    <w:rsid w:val="009F698D"/>
    <w:rsid w:val="00A05798"/>
    <w:rsid w:val="00A30B7B"/>
    <w:rsid w:val="00A316F1"/>
    <w:rsid w:val="00A33411"/>
    <w:rsid w:val="00A4086D"/>
    <w:rsid w:val="00A41DE4"/>
    <w:rsid w:val="00A46687"/>
    <w:rsid w:val="00A46A33"/>
    <w:rsid w:val="00A7516D"/>
    <w:rsid w:val="00A762D3"/>
    <w:rsid w:val="00A8352E"/>
    <w:rsid w:val="00A92E20"/>
    <w:rsid w:val="00A9683E"/>
    <w:rsid w:val="00A97996"/>
    <w:rsid w:val="00AA219F"/>
    <w:rsid w:val="00AA3DB3"/>
    <w:rsid w:val="00AB385C"/>
    <w:rsid w:val="00AB557A"/>
    <w:rsid w:val="00AB61EB"/>
    <w:rsid w:val="00AC61E7"/>
    <w:rsid w:val="00AD11F4"/>
    <w:rsid w:val="00AD2985"/>
    <w:rsid w:val="00AD3511"/>
    <w:rsid w:val="00AD40B6"/>
    <w:rsid w:val="00AD4546"/>
    <w:rsid w:val="00AE71C8"/>
    <w:rsid w:val="00AE7AB4"/>
    <w:rsid w:val="00AF1DFC"/>
    <w:rsid w:val="00B224FE"/>
    <w:rsid w:val="00B23DCB"/>
    <w:rsid w:val="00B258EE"/>
    <w:rsid w:val="00B5143B"/>
    <w:rsid w:val="00B571D6"/>
    <w:rsid w:val="00B625F4"/>
    <w:rsid w:val="00B63FDB"/>
    <w:rsid w:val="00B654B9"/>
    <w:rsid w:val="00B73D37"/>
    <w:rsid w:val="00B76C1D"/>
    <w:rsid w:val="00B826CB"/>
    <w:rsid w:val="00B831D9"/>
    <w:rsid w:val="00B84C9E"/>
    <w:rsid w:val="00B945BD"/>
    <w:rsid w:val="00B94F4A"/>
    <w:rsid w:val="00BA4B94"/>
    <w:rsid w:val="00BA6774"/>
    <w:rsid w:val="00BA780F"/>
    <w:rsid w:val="00BB6C6A"/>
    <w:rsid w:val="00BC3F3E"/>
    <w:rsid w:val="00BD127E"/>
    <w:rsid w:val="00BD7FDC"/>
    <w:rsid w:val="00BE05CA"/>
    <w:rsid w:val="00BE4156"/>
    <w:rsid w:val="00BE46CC"/>
    <w:rsid w:val="00BE7567"/>
    <w:rsid w:val="00BF36F1"/>
    <w:rsid w:val="00C02F54"/>
    <w:rsid w:val="00C043AF"/>
    <w:rsid w:val="00C04EEE"/>
    <w:rsid w:val="00C07B89"/>
    <w:rsid w:val="00C1048C"/>
    <w:rsid w:val="00C170A4"/>
    <w:rsid w:val="00C22F52"/>
    <w:rsid w:val="00C23CEE"/>
    <w:rsid w:val="00C27903"/>
    <w:rsid w:val="00C35F78"/>
    <w:rsid w:val="00C44F74"/>
    <w:rsid w:val="00C47362"/>
    <w:rsid w:val="00C5080A"/>
    <w:rsid w:val="00C50BE6"/>
    <w:rsid w:val="00C50D2B"/>
    <w:rsid w:val="00C70358"/>
    <w:rsid w:val="00C80C80"/>
    <w:rsid w:val="00C87A44"/>
    <w:rsid w:val="00C87EF8"/>
    <w:rsid w:val="00C95450"/>
    <w:rsid w:val="00C978BC"/>
    <w:rsid w:val="00C97B55"/>
    <w:rsid w:val="00CA3A1A"/>
    <w:rsid w:val="00CA5808"/>
    <w:rsid w:val="00CB4EBF"/>
    <w:rsid w:val="00CB6A44"/>
    <w:rsid w:val="00CB6AD2"/>
    <w:rsid w:val="00CE1EE0"/>
    <w:rsid w:val="00CE331E"/>
    <w:rsid w:val="00CF2B74"/>
    <w:rsid w:val="00D10A36"/>
    <w:rsid w:val="00D10F02"/>
    <w:rsid w:val="00D249FE"/>
    <w:rsid w:val="00D268F9"/>
    <w:rsid w:val="00D303CD"/>
    <w:rsid w:val="00D31A58"/>
    <w:rsid w:val="00D361D0"/>
    <w:rsid w:val="00D40D91"/>
    <w:rsid w:val="00D55D27"/>
    <w:rsid w:val="00D57F98"/>
    <w:rsid w:val="00D62942"/>
    <w:rsid w:val="00D66DED"/>
    <w:rsid w:val="00D75427"/>
    <w:rsid w:val="00D93325"/>
    <w:rsid w:val="00DA53B9"/>
    <w:rsid w:val="00DB1193"/>
    <w:rsid w:val="00DB4F68"/>
    <w:rsid w:val="00DB79B0"/>
    <w:rsid w:val="00DD3537"/>
    <w:rsid w:val="00DD54CB"/>
    <w:rsid w:val="00DE4227"/>
    <w:rsid w:val="00DE71C7"/>
    <w:rsid w:val="00DF07D6"/>
    <w:rsid w:val="00E07D7E"/>
    <w:rsid w:val="00E07EEF"/>
    <w:rsid w:val="00E147E5"/>
    <w:rsid w:val="00E17212"/>
    <w:rsid w:val="00E23013"/>
    <w:rsid w:val="00E24D31"/>
    <w:rsid w:val="00E275F6"/>
    <w:rsid w:val="00E55039"/>
    <w:rsid w:val="00E556FE"/>
    <w:rsid w:val="00E56F6A"/>
    <w:rsid w:val="00E65AD4"/>
    <w:rsid w:val="00E73534"/>
    <w:rsid w:val="00E8579B"/>
    <w:rsid w:val="00E87910"/>
    <w:rsid w:val="00E9198E"/>
    <w:rsid w:val="00E96F9C"/>
    <w:rsid w:val="00EA784C"/>
    <w:rsid w:val="00EC7365"/>
    <w:rsid w:val="00ED1017"/>
    <w:rsid w:val="00ED4BFB"/>
    <w:rsid w:val="00EE0237"/>
    <w:rsid w:val="00EE1532"/>
    <w:rsid w:val="00F0214F"/>
    <w:rsid w:val="00F02F5B"/>
    <w:rsid w:val="00F200BC"/>
    <w:rsid w:val="00F20E12"/>
    <w:rsid w:val="00F24A16"/>
    <w:rsid w:val="00F3551E"/>
    <w:rsid w:val="00F379AC"/>
    <w:rsid w:val="00F42A6E"/>
    <w:rsid w:val="00F65506"/>
    <w:rsid w:val="00F70A8B"/>
    <w:rsid w:val="00F7743A"/>
    <w:rsid w:val="00FA1A23"/>
    <w:rsid w:val="00FA302C"/>
    <w:rsid w:val="00FA6320"/>
    <w:rsid w:val="00FB05DA"/>
    <w:rsid w:val="00FB4AF4"/>
    <w:rsid w:val="00FE483D"/>
    <w:rsid w:val="00FE49D5"/>
    <w:rsid w:val="00FF36F9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68DB8"/>
  <w15:chartTrackingRefBased/>
  <w15:docId w15:val="{D9538D2B-BD05-465C-96AE-8C995A32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A8"/>
    <w:pPr>
      <w:spacing w:after="0" w:line="240" w:lineRule="auto"/>
    </w:pPr>
    <w:rPr>
      <w:rFonts w:ascii="Arial" w:hAnsi="Arial" w:cs="Times New Roman"/>
      <w:sz w:val="24"/>
      <w:szCs w:val="20"/>
      <w:lang w:val="nn-NO"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0514B"/>
    <w:pPr>
      <w:keepNext/>
      <w:keepLines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0514B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2767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2767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0F2767"/>
    <w:rPr>
      <w:rFonts w:ascii="Calibri" w:eastAsiaTheme="majorEastAsia" w:hAnsi="Calibri" w:cstheme="majorBidi"/>
      <w:b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741C5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1C5A"/>
    <w:rPr>
      <w:rFonts w:ascii="Calibri" w:hAnsi="Calibri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nhideWhenUsed/>
    <w:rsid w:val="003E20C1"/>
    <w:rPr>
      <w:sz w:val="20"/>
    </w:rPr>
  </w:style>
  <w:style w:type="character" w:customStyle="1" w:styleId="BunntekstTegn">
    <w:name w:val="Bunntekst Tegn"/>
    <w:basedOn w:val="Standardskriftforavsnitt"/>
    <w:link w:val="Bunntekst"/>
    <w:rsid w:val="003E20C1"/>
    <w:rPr>
      <w:rFonts w:ascii="Calibri" w:hAnsi="Calibri" w:cs="Times New Roman"/>
      <w:sz w:val="20"/>
      <w:szCs w:val="20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0514B"/>
    <w:rPr>
      <w:rFonts w:ascii="Arial" w:eastAsiaTheme="majorEastAsia" w:hAnsi="Arial" w:cstheme="majorBidi"/>
      <w:b/>
      <w:sz w:val="32"/>
      <w:szCs w:val="32"/>
      <w:lang w:val="nn-NO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0514B"/>
    <w:rPr>
      <w:rFonts w:ascii="Arial" w:eastAsiaTheme="majorEastAsia" w:hAnsi="Arial" w:cstheme="majorBidi"/>
      <w:b/>
      <w:sz w:val="28"/>
      <w:szCs w:val="26"/>
      <w:lang w:val="nn-NO"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F2767"/>
    <w:rPr>
      <w:rFonts w:ascii="Calibri" w:eastAsiaTheme="majorEastAsia" w:hAnsi="Calibri" w:cstheme="majorBidi"/>
      <w:b/>
      <w:iCs/>
      <w:sz w:val="24"/>
      <w:szCs w:val="20"/>
      <w:lang w:eastAsia="nb-NO"/>
    </w:rPr>
  </w:style>
  <w:style w:type="character" w:styleId="Boktittel">
    <w:name w:val="Book Title"/>
    <w:basedOn w:val="Standardskriftforavsnitt"/>
    <w:uiPriority w:val="33"/>
    <w:rsid w:val="008B6C16"/>
    <w:rPr>
      <w:rFonts w:ascii="Calibri" w:hAnsi="Calibri"/>
      <w:b/>
      <w:bCs/>
      <w:i/>
      <w:iCs/>
      <w:spacing w:val="5"/>
      <w:sz w:val="24"/>
    </w:rPr>
  </w:style>
  <w:style w:type="character" w:styleId="Sterk">
    <w:name w:val="Strong"/>
    <w:basedOn w:val="Standardskriftforavsnitt"/>
    <w:uiPriority w:val="22"/>
    <w:rsid w:val="008B6C16"/>
    <w:rPr>
      <w:rFonts w:ascii="Calibri" w:hAnsi="Calibri"/>
      <w:b/>
      <w:bCs/>
      <w:sz w:val="24"/>
    </w:rPr>
  </w:style>
  <w:style w:type="table" w:styleId="Tabellrutenett">
    <w:name w:val="Table Grid"/>
    <w:basedOn w:val="Vanligtabell"/>
    <w:uiPriority w:val="59"/>
    <w:rsid w:val="0044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EE0237"/>
    <w:rPr>
      <w:color w:val="0000FF"/>
      <w:u w:val="single"/>
    </w:rPr>
  </w:style>
  <w:style w:type="character" w:styleId="Plassholdertekst">
    <w:name w:val="Placeholder Text"/>
    <w:basedOn w:val="Standardskriftforavsnitt"/>
    <w:uiPriority w:val="99"/>
    <w:semiHidden/>
    <w:rsid w:val="00F70A8B"/>
  </w:style>
  <w:style w:type="table" w:customStyle="1" w:styleId="Tabellrutenett1">
    <w:name w:val="Tabellrutenett1"/>
    <w:basedOn w:val="Vanligtabell"/>
    <w:next w:val="Tabellrutenett"/>
    <w:uiPriority w:val="59"/>
    <w:rsid w:val="00C07B89"/>
    <w:pPr>
      <w:spacing w:after="0" w:line="240" w:lineRule="auto"/>
    </w:pPr>
    <w:rPr>
      <w:rFonts w:ascii="Times New Roman" w:hAnsi="Times New Roman" w:cs="Times New Roman"/>
      <w:sz w:val="20"/>
      <w:szCs w:val="20"/>
      <w:lang w:eastAsia="nb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A9683E"/>
    <w:pPr>
      <w:spacing w:after="200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rsid w:val="00A92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8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elegering.kf.no/delegering/publikum/112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tmp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ime.kommune.no/tenester/plan-bygg-og-kart/plan/reguleringsplanar/hoyring-og-offentleg-ettersyn/" TargetMode="External"/><Relationship Id="rId22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time.kommune.no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441\OneDrive%20-%20Time%20kommune\Planer%20under%20arbeid\212\Arbeidsflyt%20-%20Utg&#229;ande%20brev%20-%202sig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6E202-DA01-4022-B144-B0E8AB0B9398}"/>
      </w:docPartPr>
      <w:docPartBody>
        <w:p w:rsidR="00CB4A68" w:rsidRDefault="00AC2E11"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71AE9D84679417D9156F18CFD2167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3A04DD-1128-4E2C-B0B7-1FAECABD668C}"/>
      </w:docPartPr>
      <w:docPartBody>
        <w:p w:rsidR="00545A50" w:rsidRDefault="00524836" w:rsidP="00524836">
          <w:pPr>
            <w:pStyle w:val="171AE9D84679417D9156F18CFD2167F6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9BE736CD3594A9A99FA38C8D6AA68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DC0C8F-EA04-4963-96B5-5E780ACE979A}"/>
      </w:docPartPr>
      <w:docPartBody>
        <w:p w:rsidR="007722DD" w:rsidRDefault="007722DD" w:rsidP="007722DD">
          <w:pPr>
            <w:pStyle w:val="D9BE736CD3594A9A99FA38C8D6AA68EB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5433A6407AF489C9D88BD2DC899C1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EAEC1D-4F92-4E69-8E32-FCF2A06F808D}"/>
      </w:docPartPr>
      <w:docPartBody>
        <w:p w:rsidR="007722DD" w:rsidRDefault="007722DD" w:rsidP="007722DD">
          <w:pPr>
            <w:pStyle w:val="85433A6407AF489C9D88BD2DC899C173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7A85DF546B0443FBB39758C70F216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B0ABCB-355E-433E-945A-201CE2013D87}"/>
      </w:docPartPr>
      <w:docPartBody>
        <w:p w:rsidR="00203687" w:rsidRDefault="0039546D" w:rsidP="0039546D">
          <w:pPr>
            <w:pStyle w:val="57A85DF546B0443FBB39758C70F21691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C6985D11FA94A2F84614639A223BB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E0158B-5717-409F-9DC7-FAF31C7BE77B}"/>
      </w:docPartPr>
      <w:docPartBody>
        <w:p w:rsidR="00203687" w:rsidRDefault="0039546D" w:rsidP="0039546D">
          <w:pPr>
            <w:pStyle w:val="8C6985D11FA94A2F84614639A223BB4D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ACF145715EA41E4A1E0B7744688CD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258CD5-A9C0-4590-956C-ABECC426C451}"/>
      </w:docPartPr>
      <w:docPartBody>
        <w:p w:rsidR="008C2529" w:rsidRDefault="008C2529" w:rsidP="008C2529">
          <w:pPr>
            <w:pStyle w:val="4ACF145715EA41E4A1E0B7744688CDCA"/>
          </w:pPr>
          <w:r w:rsidRPr="00110036">
            <w:rPr>
              <w:rFonts w:cs="Arial"/>
            </w:rPr>
            <w:t>«So</w:t>
          </w:r>
          <w:r>
            <w:rPr>
              <w:rFonts w:cs="Arial"/>
            </w:rPr>
            <w:t>a</w:t>
          </w:r>
          <w:r w:rsidRPr="00110036">
            <w:rPr>
              <w:rFonts w:cs="Arial"/>
            </w:rPr>
            <w:t>Ldr_Navn»</w:t>
          </w:r>
        </w:p>
      </w:docPartBody>
    </w:docPart>
    <w:docPart>
      <w:docPartPr>
        <w:name w:val="7A8B58D0C0E04FD88217920270C4EA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941DD4-E309-4BFE-A645-734255C8857B}"/>
      </w:docPartPr>
      <w:docPartBody>
        <w:p w:rsidR="008C2529" w:rsidRDefault="008C2529" w:rsidP="008C2529">
          <w:pPr>
            <w:pStyle w:val="7A8B58D0C0E04FD88217920270C4EA65"/>
          </w:pPr>
          <w:r w:rsidRPr="00110036">
            <w:rPr>
              <w:rFonts w:cs="Arial"/>
            </w:rPr>
            <w:t>«SoaLdr_Tittel»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11"/>
    <w:rsid w:val="00073250"/>
    <w:rsid w:val="000E0FD1"/>
    <w:rsid w:val="00105811"/>
    <w:rsid w:val="00163D64"/>
    <w:rsid w:val="001B2265"/>
    <w:rsid w:val="00203687"/>
    <w:rsid w:val="00323402"/>
    <w:rsid w:val="00380483"/>
    <w:rsid w:val="0039546D"/>
    <w:rsid w:val="004205B2"/>
    <w:rsid w:val="004579C5"/>
    <w:rsid w:val="00524836"/>
    <w:rsid w:val="00545A50"/>
    <w:rsid w:val="006A1E4E"/>
    <w:rsid w:val="00770E06"/>
    <w:rsid w:val="007722DD"/>
    <w:rsid w:val="007A23C8"/>
    <w:rsid w:val="008841AA"/>
    <w:rsid w:val="008C2529"/>
    <w:rsid w:val="009356F9"/>
    <w:rsid w:val="00956D06"/>
    <w:rsid w:val="00AC2E11"/>
    <w:rsid w:val="00B47D94"/>
    <w:rsid w:val="00B92FAE"/>
    <w:rsid w:val="00C33012"/>
    <w:rsid w:val="00C66C5D"/>
    <w:rsid w:val="00CB4A68"/>
    <w:rsid w:val="00D361D0"/>
    <w:rsid w:val="00DC5175"/>
    <w:rsid w:val="00EA5F6C"/>
    <w:rsid w:val="00EC44C9"/>
    <w:rsid w:val="00EE6BF8"/>
    <w:rsid w:val="00F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92FAE"/>
  </w:style>
  <w:style w:type="paragraph" w:customStyle="1" w:styleId="171AE9D84679417D9156F18CFD2167F6">
    <w:name w:val="171AE9D84679417D9156F18CFD2167F6"/>
    <w:rsid w:val="00524836"/>
  </w:style>
  <w:style w:type="paragraph" w:customStyle="1" w:styleId="4ACF145715EA41E4A1E0B7744688CDCA">
    <w:name w:val="4ACF145715EA41E4A1E0B7744688CDCA"/>
    <w:rsid w:val="008C2529"/>
    <w:rPr>
      <w:kern w:val="2"/>
      <w14:ligatures w14:val="standardContextual"/>
    </w:rPr>
  </w:style>
  <w:style w:type="paragraph" w:customStyle="1" w:styleId="7A8B58D0C0E04FD88217920270C4EA65">
    <w:name w:val="7A8B58D0C0E04FD88217920270C4EA65"/>
    <w:rsid w:val="008C2529"/>
    <w:rPr>
      <w:kern w:val="2"/>
      <w14:ligatures w14:val="standardContextual"/>
    </w:rPr>
  </w:style>
  <w:style w:type="paragraph" w:customStyle="1" w:styleId="D9BE736CD3594A9A99FA38C8D6AA68EB">
    <w:name w:val="D9BE736CD3594A9A99FA38C8D6AA68EB"/>
    <w:rsid w:val="007722DD"/>
  </w:style>
  <w:style w:type="paragraph" w:customStyle="1" w:styleId="85433A6407AF489C9D88BD2DC899C173">
    <w:name w:val="85433A6407AF489C9D88BD2DC899C173"/>
    <w:rsid w:val="007722DD"/>
  </w:style>
  <w:style w:type="paragraph" w:customStyle="1" w:styleId="57A85DF546B0443FBB39758C70F21691">
    <w:name w:val="57A85DF546B0443FBB39758C70F21691"/>
    <w:rsid w:val="0039546D"/>
  </w:style>
  <w:style w:type="paragraph" w:customStyle="1" w:styleId="8C6985D11FA94A2F84614639A223BB4D">
    <w:name w:val="8C6985D11FA94A2F84614639A223BB4D"/>
    <w:rsid w:val="003954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ocument>
  <properties>
    <language/>
    <mutualMergeSupport>False</mutualMergeSupport>
    <showHiddenMark>False</showHiddenMark>
    <mergeMode>MergeOne</mergeMode>
    <websakInfo>
      <fletteDato>19.12.2025</fletteDato>
      <sakid>1100016113</sakid>
      <jpid>1100114944</jpid>
      <filUnique/>
      <filChecksumFørFlett/>
      <erHoveddokument>False</erHoveddokument>
      <dcTitle>Høring - reguleringsendring av Reguleringsplan for området rundt Jærterminalen, Ree -  PlanId 212.00</dcTitle>
      <sdfid>179218</sdfid>
    </websakInfo>
    <templateURI>docx</templateURI>
    <docs>
      <doc>
        <Sdm_AMReferanse/>
        <Sdm_AMNavn>Rogaland Fylkeskommune</Sdm_AMNavn>
        <Sdm_AMPostNr>4001</Sdm_AMPostNr>
        <sdm_watermark/>
        <sdm_sdfid>179218</sdm_sdfid>
        <Sdm_AMAdr2/>
        <Sdm_AMPoststed>Stavanger</Sdm_AMPoststed>
        <Sdm_AMAdr>Postboks 130 Sentrum</Sdm_AMAdr>
      </doc>
      <doc>
        <Sdm_AMReferanse/>
        <Sdm_AMNavn>Statsforvaltaren I Rogaland</Sdm_AMNavn>
        <Sdm_AMPostNr>4001</Sdm_AMPostNr>
        <sdm_watermark/>
        <sdm_sdfid>179219</sdm_sdfid>
        <Sdm_AMAdr2/>
        <Sdm_AMPoststed>Stavanger</Sdm_AMPoststed>
        <Sdm_AMAdr>Postboks 59   Sentrum</Sdm_AMAdr>
      </doc>
      <doc>
        <Sdm_AMReferanse/>
        <Sdm_AMNavn>Jærvegen 154 As</Sdm_AMNavn>
        <Sdm_AMPostNr>4344</Sdm_AMPostNr>
        <sdm_watermark/>
        <sdm_sdfid>179391</sdm_sdfid>
        <Sdm_AMAdr2/>
        <Sdm_AMPoststed>Bryne</Sdm_AMPoststed>
        <Sdm_AMAdr>c/o Arle Ovin Grødeland Grødelandsvegen 206</Sdm_AMAdr>
      </doc>
      <doc>
        <Sdm_AMReferanse/>
        <Sdm_AMNavn>Runar Hunshamer Hatteland</Sdm_AMNavn>
        <Sdm_AMPostNr>4340</Sdm_AMPostNr>
        <sdm_watermark/>
        <sdm_sdfid>179392</sdm_sdfid>
        <Sdm_AMAdr2/>
        <Sdm_AMPoststed>Bryne</Sdm_AMPoststed>
        <Sdm_AMAdr>Ramshaugvegen 20</Sdm_AMAdr>
      </doc>
      <doc>
        <Sdm_AMReferanse/>
        <Sdm_AMNavn>Runar Salte</Sdm_AMNavn>
        <Sdm_AMPostNr>4340</Sdm_AMPostNr>
        <sdm_watermark/>
        <sdm_sdfid>179393</sdm_sdfid>
        <Sdm_AMAdr2/>
        <Sdm_AMPoststed>Bryne</Sdm_AMPoststed>
        <Sdm_AMAdr>Reevegen 44</Sdm_AMAdr>
      </doc>
      <doc>
        <Sdm_AMReferanse/>
        <Sdm_AMNavn>Linda Aase</Sdm_AMNavn>
        <Sdm_AMPostNr>4340</Sdm_AMPostNr>
        <sdm_watermark/>
        <sdm_sdfid>179394</sdm_sdfid>
        <Sdm_AMAdr2/>
        <Sdm_AMPoststed>Bryne</Sdm_AMPoststed>
        <Sdm_AMAdr>Jærvegen 150</Sdm_AMAdr>
      </doc>
      <doc>
        <Sdm_AMReferanse/>
        <Sdm_AMNavn>Lars Hufthammer Grødeland</Sdm_AMNavn>
        <Sdm_AMPostNr>4340</Sdm_AMPostNr>
        <sdm_watermark/>
        <sdm_sdfid>179395</sdm_sdfid>
        <Sdm_AMAdr2/>
        <Sdm_AMPoststed>Bryne</Sdm_AMPoststed>
        <Sdm_AMAdr>Ramshaugvegen 16</Sdm_AMAdr>
      </doc>
      <doc>
        <Sdm_AMReferanse/>
        <Sdm_AMNavn>Erik Hovland</Sdm_AMNavn>
        <Sdm_AMPostNr>4340</Sdm_AMPostNr>
        <sdm_watermark/>
        <sdm_sdfid>179396</sdm_sdfid>
        <Sdm_AMAdr2/>
        <Sdm_AMPoststed>Bryne</Sdm_AMPoststed>
        <Sdm_AMAdr>Ramshaugvegen 26</Sdm_AMAdr>
      </doc>
      <doc>
        <Sdm_AMReferanse/>
        <Sdm_AMNavn>Jannike Marie Høiland</Sdm_AMNavn>
        <Sdm_AMPostNr>4340</Sdm_AMPostNr>
        <sdm_watermark/>
        <sdm_sdfid>179397</sdm_sdfid>
        <Sdm_AMAdr2/>
        <Sdm_AMPoststed>Bryne</Sdm_AMPoststed>
        <Sdm_AMAdr>Ramshaugvegen 26</Sdm_AMAdr>
      </doc>
      <doc>
        <Sdm_AMReferanse/>
        <Sdm_AMNavn>Ole André Ånestad</Sdm_AMNavn>
        <Sdm_AMPostNr>4340</Sdm_AMPostNr>
        <sdm_watermark/>
        <sdm_sdfid>179398</sdm_sdfid>
        <Sdm_AMAdr2/>
        <Sdm_AMPoststed>Bryne</Sdm_AMPoststed>
        <Sdm_AMAdr>Ramshaugvegen 22</Sdm_AMAdr>
      </doc>
      <doc>
        <Sdm_AMReferanse/>
        <Sdm_AMNavn>Iselin Grayston</Sdm_AMNavn>
        <Sdm_AMPostNr>4340</Sdm_AMPostNr>
        <sdm_watermark/>
        <sdm_sdfid>179399</sdm_sdfid>
        <Sdm_AMAdr2/>
        <Sdm_AMPoststed>Bryne</Sdm_AMPoststed>
        <Sdm_AMAdr>Ramshaugvegen 24</Sdm_AMAdr>
      </doc>
      <doc>
        <Sdm_AMReferanse/>
        <Sdm_AMNavn>Ann-Jeanett Stranden</Sdm_AMNavn>
        <Sdm_AMPostNr>4340</Sdm_AMPostNr>
        <sdm_watermark/>
        <sdm_sdfid>179400</sdm_sdfid>
        <Sdm_AMAdr2/>
        <Sdm_AMPoststed>Bryne</Sdm_AMPoststed>
        <Sdm_AMAdr>Ramshaugvegen 12</Sdm_AMAdr>
      </doc>
      <doc>
        <Sdm_AMReferanse/>
        <Sdm_AMNavn>Asbjørn Risanger Alstadsæter</Sdm_AMNavn>
        <Sdm_AMPostNr>4340</Sdm_AMPostNr>
        <sdm_watermark/>
        <sdm_sdfid>179401</sdm_sdfid>
        <Sdm_AMAdr2/>
        <Sdm_AMPoststed>Bryne</Sdm_AMPoststed>
        <Sdm_AMAdr>Ramshaugvegen 12</Sdm_AMAdr>
      </doc>
      <doc>
        <Sdm_AMReferanse/>
        <Sdm_AMNavn>Anders Grødem</Sdm_AMNavn>
        <Sdm_AMPostNr>4340</Sdm_AMPostNr>
        <sdm_watermark/>
        <sdm_sdfid>179402</sdm_sdfid>
        <Sdm_AMAdr2/>
        <Sdm_AMPoststed>Bryne</Sdm_AMPoststed>
        <Sdm_AMAdr>Ramshaugvegen 14</Sdm_AMAdr>
      </doc>
      <doc>
        <Sdm_AMReferanse/>
        <Sdm_AMNavn>Kjellaug Ottøy Mauland</Sdm_AMNavn>
        <Sdm_AMPostNr>4346</Sdm_AMPostNr>
        <sdm_watermark/>
        <sdm_sdfid>179403</sdm_sdfid>
        <Sdm_AMAdr2/>
        <Sdm_AMPoststed>Bryne</Sdm_AMPoststed>
        <Sdm_AMAdr>Maulandsvegen 41</Sdm_AMAdr>
      </doc>
      <doc>
        <Sdm_AMReferanse/>
        <Sdm_AMNavn>Hjørdis Torunn Roalkvam Rimestad</Sdm_AMNavn>
        <Sdm_AMPostNr>4340</Sdm_AMPostNr>
        <sdm_watermark/>
        <sdm_sdfid>179404</sdm_sdfid>
        <Sdm_AMAdr2/>
        <Sdm_AMPoststed>Bryne</Sdm_AMPoststed>
        <Sdm_AMAdr>Ramshaugvegen 18</Sdm_AMAdr>
      </doc>
      <doc>
        <Sdm_AMReferanse/>
        <Sdm_AMNavn>Grete Varhaug Haugland</Sdm_AMNavn>
        <Sdm_AMPostNr>4340</Sdm_AMPostNr>
        <sdm_watermark/>
        <sdm_sdfid>179405</sdm_sdfid>
        <Sdm_AMAdr2/>
        <Sdm_AMPoststed>Bryne</Sdm_AMPoststed>
        <Sdm_AMAdr>Ramshaugvegen 28</Sdm_AMAdr>
      </doc>
      <doc>
        <Sdm_AMReferanse/>
        <Sdm_AMNavn>Ingve Haugland</Sdm_AMNavn>
        <Sdm_AMPostNr>4340</Sdm_AMPostNr>
        <sdm_watermark/>
        <sdm_sdfid>179406</sdm_sdfid>
        <Sdm_AMAdr2/>
        <Sdm_AMPoststed>Bryne</Sdm_AMPoststed>
        <Sdm_AMAdr>Ramshaugvegen 28</Sdm_AMAdr>
      </doc>
      <doc>
        <Sdm_AMReferanse/>
        <Sdm_AMNavn>Anne Grete Hognestad</Sdm_AMNavn>
        <Sdm_AMPostNr>4340</Sdm_AMPostNr>
        <sdm_watermark/>
        <sdm_sdfid>179407</sdm_sdfid>
        <Sdm_AMAdr2/>
        <Sdm_AMPoststed>Bryne</Sdm_AMPoststed>
        <Sdm_AMAdr>Ramshaugvegen 30</Sdm_AMAdr>
      </doc>
      <doc>
        <Sdm_AMReferanse/>
        <Sdm_AMNavn>Oddmund Line Hognestad</Sdm_AMNavn>
        <Sdm_AMPostNr>4340</Sdm_AMPostNr>
        <sdm_watermark/>
        <sdm_sdfid>179408</sdm_sdfid>
        <Sdm_AMAdr2/>
        <Sdm_AMPoststed>Bryne</Sdm_AMPoststed>
        <Sdm_AMAdr>Ramshaugvegen 30</Sdm_AMAdr>
      </doc>
      <doc>
        <Sdm_AMReferanse/>
        <Sdm_AMNavn>Amund Holen</Sdm_AMNavn>
        <Sdm_AMPostNr>4340</Sdm_AMPostNr>
        <sdm_watermark/>
        <sdm_sdfid>179409</sdm_sdfid>
        <Sdm_AMAdr2/>
        <Sdm_AMPoststed>Bryne</Sdm_AMPoststed>
        <Sdm_AMAdr>Ramshaugvegen 32</Sdm_AMAdr>
      </doc>
      <doc>
        <Sdm_AMReferanse/>
        <Sdm_AMNavn>Jone Salte</Sdm_AMNavn>
        <Sdm_AMPostNr>4340</Sdm_AMPostNr>
        <sdm_watermark/>
        <sdm_sdfid>179410</sdm_sdfid>
        <Sdm_AMAdr2/>
        <Sdm_AMPoststed>Bryne</Sdm_AMPoststed>
        <Sdm_AMAdr>Reevegen 44</Sdm_AMAdr>
      </doc>
      <doc>
        <Sdm_AMReferanse/>
        <Sdm_AMNavn>Runar Salte</Sdm_AMNavn>
        <Sdm_AMPostNr>4340</Sdm_AMPostNr>
        <sdm_watermark/>
        <sdm_sdfid>179411</sdm_sdfid>
        <Sdm_AMAdr2/>
        <Sdm_AMPoststed>Bryne</Sdm_AMPoststed>
        <Sdm_AMAdr>Reevegen 44</Sdm_AMAdr>
      </doc>
      <doc>
        <Sdm_AMReferanse/>
        <Sdm_AMNavn>Jærvegen 160 As</Sdm_AMNavn>
        <Sdm_AMPostNr>4344</Sdm_AMPostNr>
        <sdm_watermark/>
        <sdm_sdfid>179412</sdm_sdfid>
        <Sdm_AMAdr2/>
        <Sdm_AMPoststed>Bryne</Sdm_AMPoststed>
        <Sdm_AMAdr>Grødelandsvegen 206</Sdm_AMAdr>
      </doc>
      <doc>
        <Sdm_AMReferanse/>
        <Sdm_AMNavn>Jærterminalen As</Sdm_AMNavn>
        <Sdm_AMPostNr>4340</Sdm_AMPostNr>
        <sdm_watermark/>
        <sdm_sdfid>179413</sdm_sdfid>
        <Sdm_AMAdr2/>
        <Sdm_AMPoststed>Bryne</Sdm_AMPoststed>
        <Sdm_AMAdr>Meierigata 22</Sdm_AMAdr>
      </doc>
    </docs>
  </properties>
  <footer/>
  <body>
    <Sdm_AMAdr2> </Sdm_AMAdr2>
    <Sbr_Navn>Rita Ørsland</Sbr_Navn>
    <Sdm_AMAdr>Postboks 130 Sentrum</Sdm_AMAdr>
    <Sbr_Tlf> </Sbr_Tlf>
    <Sas_ArkivSakID>25/4578</Sas_ArkivSakID>
    <Sdm_AMPoststed>Stavanger</Sdm_AMPoststed>
    <TblKopitil>
      <table>
        <headers>
          <header>Sdk_Navn</header>
          <header>Sdk_Adr</header>
          <header>Sdk_Postnr</header>
          <header>Sdk_Poststed</header>
        </headers>
        <row>
          <cell> </cell>
          <cell> </cell>
          <cell> </cell>
          <cell> </cell>
        </row>
      </table>
    </TblKopitil>
    <Sdo_DokNr>1</Sdo_DokNr>
    <Sbr_EmailAdr>rita.orsland@time.kommune.no</Sbr_EmailAdr>
    <SoaLdr_Navn>Ingvild Kjosavik</SoaLdr_Navn>
    <Sdo_Tittel2> </Sdo_Tittel2>
    <Sdo_DokDato>19.12.2025</Sdo_DokDato>
    <Spg_Beskrivelse> </Spg_Beskrivelse>
    <Sdo_DokIDkort>25/40385</Sdo_DokIDkort>
    <SoaLdr_Tittel>avdelingsleiar  plan</SoaLdr_Tittel>
    <Sdo_Tittel>Høring - reguleringsendring av Reguleringsplan for området rundt Jærterminalen, Ree -  PlanId 212.00</Sdo_Tittel>
    <TblSaksparterFOR_FOR>
      <table>
        <simplefieldformat>
          <fullid>TblSaksparterFOR_FOR__Ssp_Navn___1___1</fullid>
          <separator>, </separator>
          <value>Time kommune</value>
        </simplefieldformat>
        <headers>
          <header>Ssp_Navn</header>
        </headers>
        <row>
          <cell>Time kommune</cell>
        </row>
      </table>
    </TblSaksparterFOR_FOR>
    <Sdm_AMReferanse> </Sdm_AMReferanse>
    <Sdm_AMNavn>Rogaland Fylkeskommune</Sdm_AMNavn>
    <Sbr_Tittel>arealplanlegger</Sbr_Tittel>
    <Sdm_AMPostNr>4001</Sdm_AMPostNr>
    <TblVedlegg>
      <table>
        <headers>
          <header>ndb_Tittel</header>
        </headers>
        <row>
          <cell>01 Plan 0212_00, pr 20251219</cell>
        </row>
        <row>
          <cell>02 0212.00 Forslag til bestemmelser 4</cell>
        </row>
        <row>
          <cell>03 Plan 0212.01 - Bestemmelser_Reguleringsendring_boligfelt_12.08.2009</cell>
        </row>
        <row>
          <cell>04 Plan 212.00 - ROS - analyse</cell>
        </row>
      </table>
    </TblVedlegg>
    <Sgr_Beskrivelse> </Sgr_Beskrivelse>
  </body>
  <header>
    <Sse_Navn>Plan</Sse_Navn>
  </header>
</document>
</file>

<file path=customXml/item2.xml><?xml version="1.0" encoding="utf-8"?>
<document>
  <properties>
    <language/>
    <mutualMergeSupport>False</mutualMergeSupport>
    <showHiddenMark>False</showHiddenMark>
    <mergeMode>MergeOne</mergeMode>
    <websakInfo>
      <fletteDato>19.12.2025</fletteDato>
      <sakid>1100016113</sakid>
      <jpid>1100114944</jpid>
      <filUnique/>
      <filChecksumFørFlett/>
      <erHoveddokument>False</erHoveddokument>
      <dcTitle>Høring - reguleringsendring av Reguleringsplan for området rundt Jærterminalen, Ree -  PlanId 212.00</dcTitle>
      <sdfid>179218</sdfid>
    </websakInfo>
    <templateURI>docx</templateURI>
    <docs>
      <doc>
        <Sdm_AMReferanse/>
        <Sdm_AMNavn>Rogaland Fylkeskommune</Sdm_AMNavn>
        <Sdm_AMPostNr>4001</Sdm_AMPostNr>
        <sdm_watermark/>
        <sdm_sdfid>179218</sdm_sdfid>
        <Sdm_AMAdr2/>
        <Sdm_AMPoststed>Stavanger</Sdm_AMPoststed>
        <Sdm_AMAdr>Postboks 130 Sentrum</Sdm_AMAdr>
      </doc>
      <doc>
        <Sdm_AMReferanse/>
        <Sdm_AMNavn>Statsforvaltaren I Rogaland</Sdm_AMNavn>
        <Sdm_AMPostNr>4001</Sdm_AMPostNr>
        <sdm_watermark/>
        <sdm_sdfid>179219</sdm_sdfid>
        <Sdm_AMAdr2/>
        <Sdm_AMPoststed>Stavanger</Sdm_AMPoststed>
        <Sdm_AMAdr>Postboks 59   Sentrum</Sdm_AMAdr>
      </doc>
    </docs>
  </properties>
  <footer/>
  <body>
    <Sdm_AMAdr2/>
    <Sbr_Navn>Rita Ørsland</Sbr_Navn>
    <Sdm_AMAdr>Postboks 130 Sentrum</Sdm_AMAdr>
    <Sbr_Tlf/>
    <Sas_ArkivSakID>25/4578</Sas_ArkivSakID>
    <Sdm_AMPoststed>Stavanger</Sdm_AMPoststed>
    <TblKopitil>
      <table>
        <headers>
          <header>Sdk_Navn</header>
          <header>Sdk_Adr</header>
          <header>Sdk_Postnr</header>
          <header>Sdk_Poststed</header>
        </headers>
        <row>
          <cell/>
          <cell/>
          <cell/>
          <cell/>
        </row>
      </table>
    </TblKopitil>
    <Spg_Beskrivelse/>
    <Sdo_DokNr>1</Sdo_DokNr>
    <Sbr_EmailAdr>rita.orsland@time.kommune.no</Sbr_EmailAdr>
    <SoaLdr_Navn>Ingvild Kjosavik</SoaLdr_Navn>
    <Sdo_Tittel2/>
    <Sdo_DokDato>19.12.2025</Sdo_DokDato>
    <Sdo_DokIDkort>25/40385</Sdo_DokIDkort>
    <SoaLdr_Tittel>avdelingsleiar  plan</SoaLdr_Tittel>
    <Sdo_Tittel>Høring - reguleringsendring av Reguleringsplan for området rundt Jærterminalen, Ree -  PlanId 212.00</Sdo_Tittel>
    <TblSaksparterFOR_FOR>
      <table>
        <simplefieldformat>
          <fullid>TblSaksparterFOR_FOR__Ssp_Navn___1___1</fullid>
          <separator>, </separator>
          <value>Time kommune</value>
        </simplefieldformat>
        <headers>
          <header>Ssp_Navn</header>
        </headers>
        <row>
          <cell>Time kommune</cell>
        </row>
      </table>
    </TblSaksparterFOR_FOR>
    <Sdm_AMReferanse/>
    <Sdm_AMNavn>Rogaland Fylkeskommune</Sdm_AMNavn>
    <Sbr_Tittel>arealplanlegger</Sbr_Tittel>
    <Sdm_AMPostNr>4001</Sdm_AMPostNr>
    <TblVedlegg>
      <table>
        <headers>
          <header>ndb_Tittel</header>
        </headers>
        <row>
          <cell> </cell>
        </row>
      </table>
    </TblVedlegg>
    <Sgr_Beskrivelse/>
  </body>
  <header>
    <Sse_Navn>Plan</Sse_Navn>
  </header>
</document>
</file>

<file path=customXml/item3.xml><?xml version="1.0" encoding="utf-8"?>
<document>
  <properties>
    <templateURI>docx</templateURI>
    <mutualMergeSupport>False</mutualMergeSupport>
    <showHiddenMark>False</showHiddenMark>
    <mergeMode>MergeOne</mergeMode>
    <websakInfo>
      <fletteDato>19.12.2025</fletteDato>
      <sakid>1100016113</sakid>
      <jpid>1100114944</jpid>
      <filUnique>-51970</filUnique>
      <filChecksumFørFlett>3Wc/gDX76wH2TJ1CcPoFCw==</filChecksumFørFlett>
      <erHoveddokument>True</erHoveddokument>
      <dcTitle>Høring - reguleringsendring av Reguleringsplan for området rundt Jærterminalen, Ree -  PlanId 212.00</dcTitle>
      <sdfid>179218</sdfid>
    </websakInfo>
    <language/>
    <docs>
      <doc>
        <Sdm_AMReferanse/>
        <Sdm_AMNavn>Rogaland Fylkeskommune</Sdm_AMNavn>
        <Sdm_AMPostNr>4001</Sdm_AMPostNr>
        <sdm_watermark/>
        <sdm_sdfid>179218</sdm_sdfid>
        <Sdm_AMAdr2/>
        <Sdm_AMPoststed>Stavanger</Sdm_AMPoststed>
        <Sdm_AMAdr>Postboks 130 Sentrum</Sdm_AMAdr>
      </doc>
      <doc>
        <Sdm_AMReferanse/>
        <Sdm_AMNavn>Statsforvaltaren I Rogaland</Sdm_AMNavn>
        <Sdm_AMPostNr>4001</Sdm_AMPostNr>
        <sdm_watermark/>
        <sdm_sdfid>179219</sdm_sdfid>
        <Sdm_AMAdr2/>
        <Sdm_AMPoststed>Stavanger</Sdm_AMPoststed>
        <Sdm_AMAdr>Postboks 59   Sentrum</Sdm_AMAdr>
      </doc>
      <doc>
        <Sdm_AMReferanse/>
        <Sdm_AMNavn>Jærvegen 154 As</Sdm_AMNavn>
        <Sdm_AMPostNr>4344</Sdm_AMPostNr>
        <sdm_watermark/>
        <sdm_sdfid>179391</sdm_sdfid>
        <Sdm_AMAdr2/>
        <Sdm_AMPoststed>Bryne</Sdm_AMPoststed>
        <Sdm_AMAdr>c/o Arle Ovin Grødeland Grødelandsvegen 206</Sdm_AMAdr>
      </doc>
      <doc>
        <Sdm_AMReferanse/>
        <Sdm_AMNavn>Runar Hunshamer Hatteland</Sdm_AMNavn>
        <Sdm_AMPostNr>4340</Sdm_AMPostNr>
        <sdm_watermark/>
        <sdm_sdfid>179392</sdm_sdfid>
        <Sdm_AMAdr2/>
        <Sdm_AMPoststed>Bryne</Sdm_AMPoststed>
        <Sdm_AMAdr>Ramshaugvegen 20</Sdm_AMAdr>
      </doc>
      <doc>
        <Sdm_AMReferanse/>
        <Sdm_AMNavn>Runar Salte</Sdm_AMNavn>
        <Sdm_AMPostNr>4340</Sdm_AMPostNr>
        <sdm_watermark/>
        <sdm_sdfid>179393</sdm_sdfid>
        <Sdm_AMAdr2/>
        <Sdm_AMPoststed>Bryne</Sdm_AMPoststed>
        <Sdm_AMAdr>Reevegen 44</Sdm_AMAdr>
      </doc>
      <doc>
        <Sdm_AMReferanse/>
        <Sdm_AMNavn>Linda Aase</Sdm_AMNavn>
        <Sdm_AMPostNr>4340</Sdm_AMPostNr>
        <sdm_watermark/>
        <sdm_sdfid>179394</sdm_sdfid>
        <Sdm_AMAdr2/>
        <Sdm_AMPoststed>Bryne</Sdm_AMPoststed>
        <Sdm_AMAdr>Jærvegen 150</Sdm_AMAdr>
      </doc>
      <doc>
        <Sdm_AMReferanse/>
        <Sdm_AMNavn>Lars Hufthammer Grødeland</Sdm_AMNavn>
        <Sdm_AMPostNr>4340</Sdm_AMPostNr>
        <sdm_watermark/>
        <sdm_sdfid>179395</sdm_sdfid>
        <Sdm_AMAdr2/>
        <Sdm_AMPoststed>Bryne</Sdm_AMPoststed>
        <Sdm_AMAdr>Ramshaugvegen 16</Sdm_AMAdr>
      </doc>
      <doc>
        <Sdm_AMReferanse/>
        <Sdm_AMNavn>Erik Hovland</Sdm_AMNavn>
        <Sdm_AMPostNr>4340</Sdm_AMPostNr>
        <sdm_watermark/>
        <sdm_sdfid>179396</sdm_sdfid>
        <Sdm_AMAdr2/>
        <Sdm_AMPoststed>Bryne</Sdm_AMPoststed>
        <Sdm_AMAdr>Ramshaugvegen 26</Sdm_AMAdr>
      </doc>
      <doc>
        <Sdm_AMReferanse/>
        <Sdm_AMNavn>Jannike Marie Høiland</Sdm_AMNavn>
        <Sdm_AMPostNr>4340</Sdm_AMPostNr>
        <sdm_watermark/>
        <sdm_sdfid>179397</sdm_sdfid>
        <Sdm_AMAdr2/>
        <Sdm_AMPoststed>Bryne</Sdm_AMPoststed>
        <Sdm_AMAdr>Ramshaugvegen 26</Sdm_AMAdr>
      </doc>
      <doc>
        <Sdm_AMReferanse/>
        <Sdm_AMNavn>Ole André Ånestad</Sdm_AMNavn>
        <Sdm_AMPostNr>4340</Sdm_AMPostNr>
        <sdm_watermark/>
        <sdm_sdfid>179398</sdm_sdfid>
        <Sdm_AMAdr2/>
        <Sdm_AMPoststed>Bryne</Sdm_AMPoststed>
        <Sdm_AMAdr>Ramshaugvegen 22</Sdm_AMAdr>
      </doc>
      <doc>
        <Sdm_AMReferanse/>
        <Sdm_AMNavn>Iselin Grayston</Sdm_AMNavn>
        <Sdm_AMPostNr>4340</Sdm_AMPostNr>
        <sdm_watermark/>
        <sdm_sdfid>179399</sdm_sdfid>
        <Sdm_AMAdr2/>
        <Sdm_AMPoststed>Bryne</Sdm_AMPoststed>
        <Sdm_AMAdr>Ramshaugvegen 24</Sdm_AMAdr>
      </doc>
      <doc>
        <Sdm_AMReferanse/>
        <Sdm_AMNavn>Ann-Jeanett Stranden</Sdm_AMNavn>
        <Sdm_AMPostNr>4340</Sdm_AMPostNr>
        <sdm_watermark/>
        <sdm_sdfid>179400</sdm_sdfid>
        <Sdm_AMAdr2/>
        <Sdm_AMPoststed>Bryne</Sdm_AMPoststed>
        <Sdm_AMAdr>Ramshaugvegen 12</Sdm_AMAdr>
      </doc>
      <doc>
        <Sdm_AMReferanse/>
        <Sdm_AMNavn>Asbjørn Risanger Alstadsæter</Sdm_AMNavn>
        <Sdm_AMPostNr>4340</Sdm_AMPostNr>
        <sdm_watermark/>
        <sdm_sdfid>179401</sdm_sdfid>
        <Sdm_AMAdr2/>
        <Sdm_AMPoststed>Bryne</Sdm_AMPoststed>
        <Sdm_AMAdr>Ramshaugvegen 12</Sdm_AMAdr>
      </doc>
      <doc>
        <Sdm_AMReferanse/>
        <Sdm_AMNavn>Anders Grødem</Sdm_AMNavn>
        <Sdm_AMPostNr>4340</Sdm_AMPostNr>
        <sdm_watermark/>
        <sdm_sdfid>179402</sdm_sdfid>
        <Sdm_AMAdr2/>
        <Sdm_AMPoststed>Bryne</Sdm_AMPoststed>
        <Sdm_AMAdr>Ramshaugvegen 14</Sdm_AMAdr>
      </doc>
      <doc>
        <Sdm_AMReferanse/>
        <Sdm_AMNavn>Kjellaug Ottøy Mauland</Sdm_AMNavn>
        <Sdm_AMPostNr>4346</Sdm_AMPostNr>
        <sdm_watermark/>
        <sdm_sdfid>179403</sdm_sdfid>
        <Sdm_AMAdr2/>
        <Sdm_AMPoststed>Bryne</Sdm_AMPoststed>
        <Sdm_AMAdr>Maulandsvegen 41</Sdm_AMAdr>
      </doc>
      <doc>
        <Sdm_AMReferanse/>
        <Sdm_AMNavn>Hjørdis Torunn Roalkvam Rimestad</Sdm_AMNavn>
        <Sdm_AMPostNr>4340</Sdm_AMPostNr>
        <sdm_watermark/>
        <sdm_sdfid>179404</sdm_sdfid>
        <Sdm_AMAdr2/>
        <Sdm_AMPoststed>Bryne</Sdm_AMPoststed>
        <Sdm_AMAdr>Ramshaugvegen 18</Sdm_AMAdr>
      </doc>
      <doc>
        <Sdm_AMReferanse/>
        <Sdm_AMNavn>Grete Varhaug Haugland</Sdm_AMNavn>
        <Sdm_AMPostNr>4340</Sdm_AMPostNr>
        <sdm_watermark/>
        <sdm_sdfid>179405</sdm_sdfid>
        <Sdm_AMAdr2/>
        <Sdm_AMPoststed>Bryne</Sdm_AMPoststed>
        <Sdm_AMAdr>Ramshaugvegen 28</Sdm_AMAdr>
      </doc>
      <doc>
        <Sdm_AMReferanse/>
        <Sdm_AMNavn>Ingve Haugland</Sdm_AMNavn>
        <Sdm_AMPostNr>4340</Sdm_AMPostNr>
        <sdm_watermark/>
        <sdm_sdfid>179406</sdm_sdfid>
        <Sdm_AMAdr2/>
        <Sdm_AMPoststed>Bryne</Sdm_AMPoststed>
        <Sdm_AMAdr>Ramshaugvegen 28</Sdm_AMAdr>
      </doc>
      <doc>
        <Sdm_AMReferanse/>
        <Sdm_AMNavn>Anne Grete Hognestad</Sdm_AMNavn>
        <Sdm_AMPostNr>4340</Sdm_AMPostNr>
        <sdm_watermark/>
        <sdm_sdfid>179407</sdm_sdfid>
        <Sdm_AMAdr2/>
        <Sdm_AMPoststed>Bryne</Sdm_AMPoststed>
        <Sdm_AMAdr>Ramshaugvegen 30</Sdm_AMAdr>
      </doc>
      <doc>
        <Sdm_AMReferanse/>
        <Sdm_AMNavn>Oddmund Line Hognestad</Sdm_AMNavn>
        <Sdm_AMPostNr>4340</Sdm_AMPostNr>
        <sdm_watermark/>
        <sdm_sdfid>179408</sdm_sdfid>
        <Sdm_AMAdr2/>
        <Sdm_AMPoststed>Bryne</Sdm_AMPoststed>
        <Sdm_AMAdr>Ramshaugvegen 30</Sdm_AMAdr>
      </doc>
      <doc>
        <Sdm_AMReferanse/>
        <Sdm_AMNavn>Amund Holen</Sdm_AMNavn>
        <Sdm_AMPostNr>4340</Sdm_AMPostNr>
        <sdm_watermark/>
        <sdm_sdfid>179409</sdm_sdfid>
        <Sdm_AMAdr2/>
        <Sdm_AMPoststed>Bryne</Sdm_AMPoststed>
        <Sdm_AMAdr>Ramshaugvegen 32</Sdm_AMAdr>
      </doc>
      <doc>
        <Sdm_AMReferanse/>
        <Sdm_AMNavn>Jone Salte</Sdm_AMNavn>
        <Sdm_AMPostNr>4340</Sdm_AMPostNr>
        <sdm_watermark/>
        <sdm_sdfid>179410</sdm_sdfid>
        <Sdm_AMAdr2/>
        <Sdm_AMPoststed>Bryne</Sdm_AMPoststed>
        <Sdm_AMAdr>Reevegen 44</Sdm_AMAdr>
      </doc>
      <doc>
        <Sdm_AMReferanse/>
        <Sdm_AMNavn>Runar Salte</Sdm_AMNavn>
        <Sdm_AMPostNr>4340</Sdm_AMPostNr>
        <sdm_watermark/>
        <sdm_sdfid>179411</sdm_sdfid>
        <Sdm_AMAdr2/>
        <Sdm_AMPoststed>Bryne</Sdm_AMPoststed>
        <Sdm_AMAdr>Reevegen 44</Sdm_AMAdr>
      </doc>
      <doc>
        <Sdm_AMReferanse/>
        <Sdm_AMNavn>Jærvegen 160 As</Sdm_AMNavn>
        <Sdm_AMPostNr>4344</Sdm_AMPostNr>
        <sdm_watermark/>
        <sdm_sdfid>179412</sdm_sdfid>
        <Sdm_AMAdr2/>
        <Sdm_AMPoststed>Bryne</Sdm_AMPoststed>
        <Sdm_AMAdr>Grødelandsvegen 206</Sdm_AMAdr>
      </doc>
      <doc>
        <Sdm_AMReferanse/>
        <Sdm_AMNavn>Jærterminalen As</Sdm_AMNavn>
        <Sdm_AMPostNr>4340</Sdm_AMPostNr>
        <sdm_watermark/>
        <sdm_sdfid>179413</sdm_sdfid>
        <Sdm_AMAdr2/>
        <Sdm_AMPoststed>Bryne</Sdm_AMPoststed>
        <Sdm_AMAdr>Meierigata 22</Sdm_AMAdr>
      </doc>
    </docs>
  </properties>
  <footer/>
  <body>
    <Sdm_AMPostNr>4001</Sdm_AMPostNr>
    <SoaLdr_Navn>Ingvild Kjosavik</SoaLdr_Navn>
    <Sdo_DokDato>19.12.2025</Sdo_DokDato>
    <Sdm_AMPoststed>Stavanger</Sdm_AMPoststed>
    <Sbr_Tittel>arealplanlegger</Sbr_Tittel>
    <TblVedlegg>
      <table>
        <headers>
          <header>ndb_Tittel</header>
        </headers>
        <row>
          <cell>01 Plan 0212_00, pr 20251219</cell>
        </row>
        <row>
          <cell>02 0212.00 Forslag til bestemmelser 4</cell>
        </row>
        <row>
          <cell>03 Plan 0212.01 - Bestemmelser_Reguleringsendring_boligfelt_12.08.2009</cell>
        </row>
        <row>
          <cell>04 Plan 212.00 - ROS - analyse</cell>
        </row>
        <row>
          <cell>05 Gjeldende plankart 212.00</cell>
        </row>
      </table>
    </TblVedlegg>
    <Sdo_Tittel>Høring - reguleringsendring av Reguleringsplan for området rundt Jærterminalen, Ree -  PlanId 212.00</Sdo_Tittel>
    <Sbr_Tlf> </Sbr_Tlf>
    <Sdm_AMReferanse> </Sdm_AMReferanse>
    <Sdm_AMAdr2> </Sdm_AMAdr2>
    <TblKopitil>
      <table>
        <headers>
          <header>Sdk_Navn</header>
          <header>Sdk_Adr</header>
          <header>Sdk_Postnr</header>
          <header>Sdk_Poststed</header>
        </headers>
        <row>
          <cell> </cell>
          <cell> </cell>
          <cell> </cell>
          <cell> </cell>
        </row>
      </table>
    </TblKopitil>
    <Sdo_DokIDkort>25/40385</Sdo_DokIDkort>
    <SoaLdr_Tittel>avdelingsleiar  plan</SoaLdr_Tittel>
    <Sdm_AMNavn>Rogaland Fylkeskommune</Sdm_AMNavn>
    <Spg_Beskrivelse> </Spg_Beskrivelse>
    <Sdo_Tittel2> </Sdo_Tittel2>
    <Sdo_DokNr>1</Sdo_DokNr>
    <Sbr_Navn>Rita Ørsland</Sbr_Navn>
    <Sas_ArkivSakID>25/4578</Sas_ArkivSakID>
    <Sdm_AMAdr>Postboks 130 Sentrum</Sdm_AMAdr>
    <Sbr_EmailAdr>rita.orsland@time.kommune.no</Sbr_EmailAdr>
    <Sgr_Beskrivelse> </Sgr_Beskrivelse>
    <TblSaksparterFOR_FOR>
      <table>
        <simplefieldformat>
          <fullid>TblSaksparterFOR_FOR__Ssp_Navn___1___1</fullid>
          <separator>, </separator>
          <value>Time kommune</value>
        </simplefieldformat>
        <headers>
          <header>Ssp_Navn</header>
        </headers>
        <row>
          <cell>Time kommune</cell>
        </row>
      </table>
    </TblSaksparterFOR_FOR>
  </body>
  <header>
    <Sse_Navn>Plan</Sse_Navn>
  </header>
</document>
</file>

<file path=customXml/itemProps1.xml><?xml version="1.0" encoding="utf-8"?>
<ds:datastoreItem xmlns:ds="http://schemas.openxmlformats.org/officeDocument/2006/customXml" ds:itemID="{8F3F3F90-B6D9-4BFF-9122-01E7485957D0}">
  <ds:schemaRefs/>
</ds:datastoreItem>
</file>

<file path=customXml/itemProps2.xml><?xml version="1.0" encoding="utf-8"?>
<ds:datastoreItem xmlns:ds="http://schemas.openxmlformats.org/officeDocument/2006/customXml" ds:itemID="{B639CC5F-27A7-4B9A-89DD-2B69609E4A46}">
  <ds:schemaRefs/>
</ds:datastoreItem>
</file>

<file path=customXml/itemProps3.xml><?xml version="1.0" encoding="utf-8"?>
<ds:datastoreItem xmlns:ds="http://schemas.openxmlformats.org/officeDocument/2006/customXml" ds:itemID="{C6FBB2BA-6833-4142-8072-C25F200B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Arbeidsflyt - Utgåande brev - 2sign</Template>
  <TotalTime>0</TotalTime>
  <Pages>6</Pages>
  <Words>1300</Words>
  <Characters>6891</Characters>
  <Application>Microsoft Office Word</Application>
  <DocSecurity>4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 - reguleringsendring av Reguleringsplan for området rundt Jærterminalen, Ree -  PlanId 212.00</dc:title>
  <dc:subject/>
  <dc:creator>Olga Mauland</dc:creator>
  <cp:keywords/>
  <dc:description/>
  <cp:lastModifiedBy>Rita Ørsland</cp:lastModifiedBy>
  <cp:revision>2</cp:revision>
  <dcterms:created xsi:type="dcterms:W3CDTF">2026-01-06T06:32:00Z</dcterms:created>
  <dcterms:modified xsi:type="dcterms:W3CDTF">2026-01-06T06:32:00Z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297293-92c2-4956-966a-98281364cfac_Enabled">
    <vt:lpwstr>true</vt:lpwstr>
  </property>
  <property fmtid="{D5CDD505-2E9C-101B-9397-08002B2CF9AE}" pid="3" name="MSIP_Label_ca297293-92c2-4956-966a-98281364cfac_SetDate">
    <vt:lpwstr>2023-11-24T09:09:03Z</vt:lpwstr>
  </property>
  <property fmtid="{D5CDD505-2E9C-101B-9397-08002B2CF9AE}" pid="4" name="MSIP_Label_ca297293-92c2-4956-966a-98281364cfac_Method">
    <vt:lpwstr>Standard</vt:lpwstr>
  </property>
  <property fmtid="{D5CDD505-2E9C-101B-9397-08002B2CF9AE}" pid="5" name="MSIP_Label_ca297293-92c2-4956-966a-98281364cfac_Name">
    <vt:lpwstr>defa4170-0d19-0005-0001-bc88714345d2</vt:lpwstr>
  </property>
  <property fmtid="{D5CDD505-2E9C-101B-9397-08002B2CF9AE}" pid="6" name="MSIP_Label_ca297293-92c2-4956-966a-98281364cfac_SiteId">
    <vt:lpwstr>e909c4c2-cf35-426b-99ae-116055cf3a92</vt:lpwstr>
  </property>
  <property fmtid="{D5CDD505-2E9C-101B-9397-08002B2CF9AE}" pid="7" name="MSIP_Label_ca297293-92c2-4956-966a-98281364cfac_ActionId">
    <vt:lpwstr>29c1969a-7b89-4241-9a2d-33fb86d0057d</vt:lpwstr>
  </property>
  <property fmtid="{D5CDD505-2E9C-101B-9397-08002B2CF9AE}" pid="8" name="MSIP_Label_ca297293-92c2-4956-966a-98281364cfac_ContentBits">
    <vt:lpwstr>0</vt:lpwstr>
  </property>
</Properties>
</file>